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32D1F" w14:textId="77777777" w:rsidR="00BD3928" w:rsidRDefault="00BD3928"/>
    <w:p w14:paraId="4786CC0A" w14:textId="1FDE5F97" w:rsidR="00480086" w:rsidRPr="00F3298A" w:rsidRDefault="006D1640">
      <w:pPr>
        <w:rPr>
          <w:rFonts w:ascii="Times New Roman" w:hAnsi="Times New Roman" w:cs="Times New Roman"/>
          <w:b/>
          <w:sz w:val="24"/>
          <w:szCs w:val="24"/>
        </w:rPr>
      </w:pPr>
      <w:r w:rsidRPr="00F3298A">
        <w:rPr>
          <w:rFonts w:ascii="Times New Roman" w:hAnsi="Times New Roman" w:cs="Times New Roman"/>
          <w:b/>
          <w:sz w:val="24"/>
          <w:szCs w:val="24"/>
        </w:rPr>
        <w:t>Position Title</w:t>
      </w:r>
      <w:r w:rsidR="008B7328">
        <w:rPr>
          <w:rFonts w:ascii="Times New Roman" w:hAnsi="Times New Roman" w:cs="Times New Roman"/>
          <w:b/>
          <w:sz w:val="24"/>
          <w:szCs w:val="24"/>
        </w:rPr>
        <w:t>:</w:t>
      </w:r>
      <w:r w:rsidRPr="00F3298A">
        <w:rPr>
          <w:rFonts w:ascii="Times New Roman" w:hAnsi="Times New Roman" w:cs="Times New Roman"/>
          <w:b/>
          <w:sz w:val="24"/>
          <w:szCs w:val="24"/>
        </w:rPr>
        <w:tab/>
      </w:r>
      <w:r w:rsidR="00627DA0">
        <w:rPr>
          <w:rFonts w:ascii="Times New Roman" w:hAnsi="Times New Roman" w:cs="Times New Roman"/>
          <w:b/>
          <w:sz w:val="24"/>
          <w:szCs w:val="24"/>
        </w:rPr>
        <w:tab/>
      </w:r>
      <w:r w:rsidR="00D07D2A" w:rsidRPr="00F3298A">
        <w:rPr>
          <w:rFonts w:ascii="Times New Roman" w:hAnsi="Times New Roman" w:cs="Times New Roman"/>
          <w:b/>
          <w:sz w:val="24"/>
          <w:szCs w:val="24"/>
        </w:rPr>
        <w:t>Coordinator for</w:t>
      </w:r>
      <w:r w:rsidR="008C4A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E1FC1">
        <w:rPr>
          <w:rFonts w:ascii="Times New Roman" w:hAnsi="Times New Roman" w:cs="Times New Roman"/>
          <w:b/>
          <w:sz w:val="24"/>
          <w:szCs w:val="24"/>
        </w:rPr>
        <w:t xml:space="preserve">Registration and </w:t>
      </w:r>
      <w:r w:rsidR="00F3298A" w:rsidRPr="00F3298A">
        <w:rPr>
          <w:rFonts w:ascii="Times New Roman" w:hAnsi="Times New Roman" w:cs="Times New Roman"/>
          <w:b/>
          <w:sz w:val="24"/>
          <w:szCs w:val="24"/>
        </w:rPr>
        <w:t>Academic Administration</w:t>
      </w:r>
    </w:p>
    <w:p w14:paraId="603E4A83" w14:textId="3105DFE0" w:rsidR="00D07D2A" w:rsidRPr="00F3298A" w:rsidRDefault="00D07D2A" w:rsidP="00D07D2A">
      <w:pPr>
        <w:pStyle w:val="BodyText"/>
        <w:tabs>
          <w:tab w:val="left" w:pos="2261"/>
        </w:tabs>
        <w:ind w:left="0" w:right="540"/>
        <w:rPr>
          <w:rFonts w:ascii="Times New Roman" w:hAnsi="Times New Roman" w:cs="Times New Roman"/>
          <w:sz w:val="24"/>
          <w:szCs w:val="24"/>
        </w:rPr>
      </w:pPr>
      <w:r w:rsidRPr="00F3298A">
        <w:rPr>
          <w:rFonts w:ascii="Times New Roman" w:hAnsi="Times New Roman" w:cs="Times New Roman"/>
          <w:sz w:val="24"/>
          <w:szCs w:val="24"/>
        </w:rPr>
        <w:t>Department:</w:t>
      </w:r>
      <w:r w:rsidRPr="00F3298A">
        <w:rPr>
          <w:rFonts w:ascii="Times New Roman" w:hAnsi="Times New Roman" w:cs="Times New Roman"/>
          <w:sz w:val="24"/>
          <w:szCs w:val="24"/>
        </w:rPr>
        <w:tab/>
      </w:r>
      <w:r w:rsidR="00627DA0">
        <w:rPr>
          <w:rFonts w:ascii="Times New Roman" w:hAnsi="Times New Roman" w:cs="Times New Roman"/>
          <w:sz w:val="24"/>
          <w:szCs w:val="24"/>
        </w:rPr>
        <w:tab/>
      </w:r>
      <w:r w:rsidRPr="00F3298A">
        <w:rPr>
          <w:rFonts w:ascii="Times New Roman" w:hAnsi="Times New Roman" w:cs="Times New Roman"/>
          <w:sz w:val="24"/>
          <w:szCs w:val="24"/>
        </w:rPr>
        <w:t>Academic Affairs</w:t>
      </w:r>
    </w:p>
    <w:p w14:paraId="50BD7EA9" w14:textId="4A8F8F60" w:rsidR="00D07D2A" w:rsidRPr="00F3298A" w:rsidRDefault="00D07D2A" w:rsidP="00D07D2A">
      <w:pPr>
        <w:pStyle w:val="BodyText"/>
        <w:tabs>
          <w:tab w:val="right" w:pos="2481"/>
        </w:tabs>
        <w:ind w:left="0" w:right="4500"/>
        <w:rPr>
          <w:rFonts w:ascii="Times New Roman" w:hAnsi="Times New Roman" w:cs="Times New Roman"/>
          <w:sz w:val="24"/>
          <w:szCs w:val="24"/>
        </w:rPr>
      </w:pPr>
      <w:r w:rsidRPr="00F3298A">
        <w:rPr>
          <w:rFonts w:ascii="Times New Roman" w:hAnsi="Times New Roman" w:cs="Times New Roman"/>
          <w:sz w:val="24"/>
          <w:szCs w:val="24"/>
        </w:rPr>
        <w:t xml:space="preserve">Full-time or Part-time: </w:t>
      </w:r>
      <w:r w:rsidRPr="00F3298A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627DA0">
        <w:rPr>
          <w:rFonts w:ascii="Times New Roman" w:hAnsi="Times New Roman" w:cs="Times New Roman"/>
          <w:sz w:val="24"/>
          <w:szCs w:val="24"/>
        </w:rPr>
        <w:tab/>
      </w:r>
      <w:r w:rsidRPr="00F3298A">
        <w:rPr>
          <w:rFonts w:ascii="Times New Roman" w:hAnsi="Times New Roman" w:cs="Times New Roman"/>
          <w:sz w:val="24"/>
          <w:szCs w:val="24"/>
        </w:rPr>
        <w:t>Full time</w:t>
      </w:r>
      <w:r w:rsidR="008C4A8E">
        <w:rPr>
          <w:rFonts w:ascii="Times New Roman" w:hAnsi="Times New Roman" w:cs="Times New Roman"/>
          <w:sz w:val="24"/>
          <w:szCs w:val="24"/>
        </w:rPr>
        <w:t>, Exempt</w:t>
      </w:r>
    </w:p>
    <w:p w14:paraId="10B0ED51" w14:textId="007C3629" w:rsidR="00D07D2A" w:rsidRPr="00F3298A" w:rsidRDefault="00D07D2A" w:rsidP="00D07D2A">
      <w:pPr>
        <w:pStyle w:val="BodyText"/>
        <w:tabs>
          <w:tab w:val="right" w:pos="2481"/>
        </w:tabs>
        <w:ind w:left="0" w:right="4500"/>
        <w:rPr>
          <w:rFonts w:ascii="Times New Roman" w:hAnsi="Times New Roman" w:cs="Times New Roman"/>
          <w:sz w:val="24"/>
          <w:szCs w:val="24"/>
        </w:rPr>
      </w:pPr>
      <w:r w:rsidRPr="00F3298A">
        <w:rPr>
          <w:rFonts w:ascii="Times New Roman" w:hAnsi="Times New Roman" w:cs="Times New Roman"/>
          <w:sz w:val="24"/>
          <w:szCs w:val="24"/>
        </w:rPr>
        <w:t>Hours</w:t>
      </w:r>
      <w:r w:rsidRPr="00F3298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3298A">
        <w:rPr>
          <w:rFonts w:ascii="Times New Roman" w:hAnsi="Times New Roman" w:cs="Times New Roman"/>
          <w:sz w:val="24"/>
          <w:szCs w:val="24"/>
        </w:rPr>
        <w:t>per</w:t>
      </w:r>
      <w:r w:rsidRPr="00F3298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3298A">
        <w:rPr>
          <w:rFonts w:ascii="Times New Roman" w:hAnsi="Times New Roman" w:cs="Times New Roman"/>
          <w:sz w:val="24"/>
          <w:szCs w:val="24"/>
        </w:rPr>
        <w:t>week:</w:t>
      </w:r>
      <w:r w:rsidRPr="00F3298A">
        <w:rPr>
          <w:rFonts w:ascii="Times New Roman" w:hAnsi="Times New Roman" w:cs="Times New Roman"/>
          <w:sz w:val="24"/>
          <w:szCs w:val="24"/>
        </w:rPr>
        <w:tab/>
      </w:r>
      <w:r w:rsidR="00627DA0">
        <w:rPr>
          <w:rFonts w:ascii="Times New Roman" w:hAnsi="Times New Roman" w:cs="Times New Roman"/>
          <w:sz w:val="24"/>
          <w:szCs w:val="24"/>
        </w:rPr>
        <w:tab/>
      </w:r>
      <w:r w:rsidRPr="00F3298A">
        <w:rPr>
          <w:rFonts w:ascii="Times New Roman" w:hAnsi="Times New Roman" w:cs="Times New Roman"/>
          <w:sz w:val="24"/>
          <w:szCs w:val="24"/>
        </w:rPr>
        <w:t>35</w:t>
      </w:r>
    </w:p>
    <w:p w14:paraId="6E8D00AF" w14:textId="38368608" w:rsidR="00D07D2A" w:rsidRPr="00F3298A" w:rsidRDefault="00D07D2A" w:rsidP="00D07D2A">
      <w:pPr>
        <w:pStyle w:val="BodyText"/>
        <w:tabs>
          <w:tab w:val="right" w:pos="2481"/>
        </w:tabs>
        <w:ind w:left="0"/>
        <w:rPr>
          <w:rFonts w:ascii="Times New Roman" w:hAnsi="Times New Roman" w:cs="Times New Roman"/>
          <w:sz w:val="24"/>
          <w:szCs w:val="24"/>
        </w:rPr>
      </w:pPr>
      <w:r w:rsidRPr="00F3298A">
        <w:rPr>
          <w:rFonts w:ascii="Times New Roman" w:hAnsi="Times New Roman" w:cs="Times New Roman"/>
          <w:sz w:val="24"/>
          <w:szCs w:val="24"/>
        </w:rPr>
        <w:t>Months</w:t>
      </w:r>
      <w:r w:rsidRPr="00F3298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3298A">
        <w:rPr>
          <w:rFonts w:ascii="Times New Roman" w:hAnsi="Times New Roman" w:cs="Times New Roman"/>
          <w:sz w:val="24"/>
          <w:szCs w:val="24"/>
        </w:rPr>
        <w:t>per</w:t>
      </w:r>
      <w:r w:rsidRPr="00F3298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3298A">
        <w:rPr>
          <w:rFonts w:ascii="Times New Roman" w:hAnsi="Times New Roman" w:cs="Times New Roman"/>
          <w:sz w:val="24"/>
          <w:szCs w:val="24"/>
        </w:rPr>
        <w:t>year:</w:t>
      </w:r>
      <w:r w:rsidRPr="00F3298A">
        <w:rPr>
          <w:rFonts w:ascii="Times New Roman" w:hAnsi="Times New Roman" w:cs="Times New Roman"/>
          <w:sz w:val="24"/>
          <w:szCs w:val="24"/>
        </w:rPr>
        <w:tab/>
      </w:r>
      <w:r w:rsidR="00627DA0">
        <w:rPr>
          <w:rFonts w:ascii="Times New Roman" w:hAnsi="Times New Roman" w:cs="Times New Roman"/>
          <w:sz w:val="24"/>
          <w:szCs w:val="24"/>
        </w:rPr>
        <w:tab/>
      </w:r>
      <w:r w:rsidRPr="00F3298A">
        <w:rPr>
          <w:rFonts w:ascii="Times New Roman" w:hAnsi="Times New Roman" w:cs="Times New Roman"/>
          <w:sz w:val="24"/>
          <w:szCs w:val="24"/>
        </w:rPr>
        <w:t>12</w:t>
      </w:r>
    </w:p>
    <w:p w14:paraId="3260259F" w14:textId="45C33AD4" w:rsidR="00D07D2A" w:rsidRPr="00F3298A" w:rsidRDefault="00D07D2A" w:rsidP="00D07D2A">
      <w:pPr>
        <w:pStyle w:val="BodyText"/>
        <w:tabs>
          <w:tab w:val="right" w:pos="2340"/>
        </w:tabs>
        <w:ind w:left="0"/>
        <w:rPr>
          <w:rFonts w:ascii="Times New Roman" w:hAnsi="Times New Roman" w:cs="Times New Roman"/>
          <w:sz w:val="24"/>
          <w:szCs w:val="24"/>
        </w:rPr>
      </w:pPr>
      <w:r w:rsidRPr="00F3298A">
        <w:rPr>
          <w:rFonts w:ascii="Times New Roman" w:hAnsi="Times New Roman" w:cs="Times New Roman"/>
          <w:sz w:val="24"/>
          <w:szCs w:val="24"/>
        </w:rPr>
        <w:t>Work</w:t>
      </w:r>
      <w:r w:rsidRPr="00F3298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3298A">
        <w:rPr>
          <w:rFonts w:ascii="Times New Roman" w:hAnsi="Times New Roman" w:cs="Times New Roman"/>
          <w:sz w:val="24"/>
          <w:szCs w:val="24"/>
        </w:rPr>
        <w:t>Schedule:</w:t>
      </w:r>
      <w:r w:rsidRPr="00F3298A">
        <w:rPr>
          <w:rFonts w:ascii="Times New Roman" w:hAnsi="Times New Roman" w:cs="Times New Roman"/>
          <w:sz w:val="24"/>
          <w:szCs w:val="24"/>
        </w:rPr>
        <w:tab/>
      </w:r>
      <w:r w:rsidR="00627DA0">
        <w:rPr>
          <w:rFonts w:ascii="Times New Roman" w:hAnsi="Times New Roman" w:cs="Times New Roman"/>
          <w:sz w:val="24"/>
          <w:szCs w:val="24"/>
        </w:rPr>
        <w:tab/>
      </w:r>
      <w:r w:rsidRPr="00F3298A">
        <w:rPr>
          <w:rFonts w:ascii="Times New Roman" w:hAnsi="Times New Roman" w:cs="Times New Roman"/>
          <w:sz w:val="24"/>
          <w:szCs w:val="24"/>
        </w:rPr>
        <w:t>PTS Office Hours</w:t>
      </w:r>
      <w:r w:rsidR="00735BDE">
        <w:rPr>
          <w:rFonts w:ascii="Times New Roman" w:hAnsi="Times New Roman" w:cs="Times New Roman"/>
          <w:sz w:val="24"/>
          <w:szCs w:val="24"/>
        </w:rPr>
        <w:t>, 8:30 a.m. to 4:30 p.m.</w:t>
      </w:r>
      <w:r w:rsidR="009B55B0">
        <w:rPr>
          <w:rFonts w:ascii="Times New Roman" w:hAnsi="Times New Roman" w:cs="Times New Roman"/>
          <w:sz w:val="24"/>
          <w:szCs w:val="24"/>
        </w:rPr>
        <w:t xml:space="preserve"> (in person)</w:t>
      </w:r>
    </w:p>
    <w:p w14:paraId="2D901BC1" w14:textId="4A16B780" w:rsidR="00D07D2A" w:rsidRPr="00F3298A" w:rsidRDefault="00D07D2A" w:rsidP="00D07D2A">
      <w:pPr>
        <w:pStyle w:val="BodyText"/>
        <w:tabs>
          <w:tab w:val="left" w:pos="2160"/>
        </w:tabs>
        <w:ind w:left="0"/>
        <w:rPr>
          <w:rFonts w:ascii="Times New Roman" w:hAnsi="Times New Roman" w:cs="Times New Roman"/>
          <w:b/>
          <w:sz w:val="24"/>
          <w:szCs w:val="24"/>
        </w:rPr>
      </w:pPr>
      <w:r w:rsidRPr="00F3298A">
        <w:rPr>
          <w:rFonts w:ascii="Times New Roman" w:hAnsi="Times New Roman" w:cs="Times New Roman"/>
          <w:sz w:val="24"/>
          <w:szCs w:val="24"/>
        </w:rPr>
        <w:t>Reports to:</w:t>
      </w:r>
      <w:r w:rsidR="00627DA0">
        <w:rPr>
          <w:rFonts w:ascii="Times New Roman" w:hAnsi="Times New Roman" w:cs="Times New Roman"/>
          <w:sz w:val="24"/>
          <w:szCs w:val="24"/>
        </w:rPr>
        <w:tab/>
      </w:r>
      <w:r w:rsidR="00627DA0">
        <w:rPr>
          <w:rFonts w:ascii="Times New Roman" w:hAnsi="Times New Roman" w:cs="Times New Roman"/>
          <w:sz w:val="24"/>
          <w:szCs w:val="24"/>
        </w:rPr>
        <w:tab/>
      </w:r>
      <w:r w:rsidRPr="00F3298A">
        <w:rPr>
          <w:rFonts w:ascii="Times New Roman" w:hAnsi="Times New Roman" w:cs="Times New Roman"/>
          <w:sz w:val="24"/>
          <w:szCs w:val="24"/>
        </w:rPr>
        <w:t>Associate Dean</w:t>
      </w:r>
      <w:r w:rsidR="00F3298A" w:rsidRPr="00F3298A">
        <w:rPr>
          <w:rFonts w:ascii="Times New Roman" w:hAnsi="Times New Roman" w:cs="Times New Roman"/>
          <w:sz w:val="24"/>
          <w:szCs w:val="24"/>
        </w:rPr>
        <w:t xml:space="preserve"> for Academic Administration</w:t>
      </w:r>
    </w:p>
    <w:p w14:paraId="35D4AB56" w14:textId="77777777" w:rsidR="00D07D2A" w:rsidRPr="00F3298A" w:rsidRDefault="00D07D2A" w:rsidP="00DB0FCD">
      <w:pPr>
        <w:pStyle w:val="ListParagraph"/>
        <w:spacing w:after="200" w:line="276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CB3719E" w14:textId="77777777" w:rsidR="00BA352D" w:rsidRDefault="00BA352D" w:rsidP="00DB0FCD">
      <w:pPr>
        <w:pStyle w:val="ListParagraph"/>
        <w:spacing w:after="200" w:line="276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194E63F1" w14:textId="28ADC035" w:rsidR="00DB0FCD" w:rsidRPr="00F3298A" w:rsidRDefault="006D1640" w:rsidP="00DB0FCD">
      <w:pPr>
        <w:pStyle w:val="ListParagraph"/>
        <w:spacing w:after="200" w:line="276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3298A">
        <w:rPr>
          <w:rFonts w:ascii="Times New Roman" w:hAnsi="Times New Roman" w:cs="Times New Roman"/>
          <w:b/>
          <w:bCs/>
          <w:sz w:val="24"/>
          <w:szCs w:val="24"/>
        </w:rPr>
        <w:t>JOB PURPOSE</w:t>
      </w:r>
      <w:r w:rsidRPr="00F3298A">
        <w:rPr>
          <w:rFonts w:ascii="Times New Roman" w:hAnsi="Times New Roman" w:cs="Times New Roman"/>
          <w:sz w:val="24"/>
          <w:szCs w:val="24"/>
        </w:rPr>
        <w:t xml:space="preserve">:  </w:t>
      </w:r>
    </w:p>
    <w:p w14:paraId="3CB0B0C8" w14:textId="0CC2298A" w:rsidR="00D07D2A" w:rsidRPr="00F3298A" w:rsidRDefault="00D07D2A" w:rsidP="00946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3298A">
        <w:rPr>
          <w:rFonts w:ascii="Times New Roman" w:hAnsi="Times New Roman" w:cs="Times New Roman"/>
          <w:sz w:val="24"/>
          <w:szCs w:val="24"/>
        </w:rPr>
        <w:t>Reporting to the Associate Dean</w:t>
      </w:r>
      <w:r w:rsidR="00F3298A" w:rsidRPr="00F3298A">
        <w:rPr>
          <w:rFonts w:ascii="Times New Roman" w:hAnsi="Times New Roman" w:cs="Times New Roman"/>
          <w:sz w:val="24"/>
          <w:szCs w:val="24"/>
        </w:rPr>
        <w:t xml:space="preserve"> for Academic Administration</w:t>
      </w:r>
      <w:r w:rsidRPr="00F3298A">
        <w:rPr>
          <w:rFonts w:ascii="Times New Roman" w:hAnsi="Times New Roman" w:cs="Times New Roman"/>
          <w:sz w:val="24"/>
          <w:szCs w:val="24"/>
        </w:rPr>
        <w:t>, the Coordinator provides</w:t>
      </w:r>
      <w:r w:rsidR="00F3298A" w:rsidRPr="00F3298A">
        <w:rPr>
          <w:rFonts w:ascii="Times New Roman" w:hAnsi="Times New Roman" w:cs="Times New Roman"/>
          <w:sz w:val="24"/>
          <w:szCs w:val="24"/>
        </w:rPr>
        <w:t xml:space="preserve"> </w:t>
      </w:r>
      <w:r w:rsidRPr="00F3298A">
        <w:rPr>
          <w:rFonts w:ascii="Times New Roman" w:hAnsi="Times New Roman" w:cs="Times New Roman"/>
          <w:sz w:val="24"/>
          <w:szCs w:val="24"/>
        </w:rPr>
        <w:t xml:space="preserve">a broad range of </w:t>
      </w:r>
      <w:r w:rsidR="00F3298A" w:rsidRPr="00F3298A">
        <w:rPr>
          <w:rFonts w:ascii="Times New Roman" w:hAnsi="Times New Roman" w:cs="Times New Roman"/>
          <w:sz w:val="24"/>
          <w:szCs w:val="24"/>
        </w:rPr>
        <w:t>administrative support</w:t>
      </w:r>
      <w:r w:rsidRPr="00F3298A">
        <w:rPr>
          <w:rFonts w:ascii="Times New Roman" w:hAnsi="Times New Roman" w:cs="Times New Roman"/>
          <w:sz w:val="24"/>
          <w:szCs w:val="24"/>
        </w:rPr>
        <w:t xml:space="preserve"> </w:t>
      </w:r>
      <w:r w:rsidR="00B64B98">
        <w:rPr>
          <w:rFonts w:ascii="Times New Roman" w:hAnsi="Times New Roman" w:cs="Times New Roman"/>
          <w:sz w:val="24"/>
          <w:szCs w:val="24"/>
        </w:rPr>
        <w:t>to the Associate Dean,</w:t>
      </w:r>
      <w:r w:rsidR="00F3298A" w:rsidRPr="00F3298A">
        <w:rPr>
          <w:rFonts w:ascii="Times New Roman" w:hAnsi="Times New Roman" w:cs="Times New Roman"/>
          <w:sz w:val="24"/>
          <w:szCs w:val="24"/>
        </w:rPr>
        <w:t xml:space="preserve"> </w:t>
      </w:r>
      <w:r w:rsidR="000454EF">
        <w:rPr>
          <w:rFonts w:ascii="Times New Roman" w:hAnsi="Times New Roman" w:cs="Times New Roman"/>
          <w:sz w:val="24"/>
          <w:szCs w:val="24"/>
        </w:rPr>
        <w:t>the Office of Academic Affairs</w:t>
      </w:r>
      <w:r w:rsidR="00B64B98">
        <w:rPr>
          <w:rFonts w:ascii="Times New Roman" w:hAnsi="Times New Roman" w:cs="Times New Roman"/>
          <w:sz w:val="24"/>
          <w:szCs w:val="24"/>
        </w:rPr>
        <w:t>,</w:t>
      </w:r>
      <w:r w:rsidR="000454EF">
        <w:rPr>
          <w:rFonts w:ascii="Times New Roman" w:hAnsi="Times New Roman" w:cs="Times New Roman"/>
          <w:sz w:val="24"/>
          <w:szCs w:val="24"/>
        </w:rPr>
        <w:t xml:space="preserve"> and the Office of the Registrar</w:t>
      </w:r>
      <w:r w:rsidRPr="00F3298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B3B5ABC" w14:textId="77777777" w:rsidR="009468B7" w:rsidRPr="00F3298A" w:rsidRDefault="009468B7" w:rsidP="00946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E0D7E4" w14:textId="77777777" w:rsidR="00BA352D" w:rsidRDefault="00BA352D" w:rsidP="00D07D2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A4F0D63" w14:textId="7B1A955C" w:rsidR="00BA352D" w:rsidRDefault="00D07D2A" w:rsidP="00D07D2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3298A">
        <w:rPr>
          <w:rFonts w:ascii="Times New Roman" w:hAnsi="Times New Roman" w:cs="Times New Roman"/>
          <w:b/>
          <w:bCs/>
          <w:sz w:val="24"/>
          <w:szCs w:val="24"/>
        </w:rPr>
        <w:t>ESSENTIAL FUNCTIONS:</w:t>
      </w:r>
    </w:p>
    <w:p w14:paraId="5C32B999" w14:textId="5F4795FF" w:rsidR="009634C1" w:rsidRDefault="009634C1" w:rsidP="009634C1">
      <w:pPr>
        <w:pStyle w:val="NormalWeb"/>
        <w:shd w:val="clear" w:color="auto" w:fill="FFFFFF"/>
        <w:spacing w:before="0" w:beforeAutospacing="0" w:after="0" w:afterAutospacing="0"/>
      </w:pPr>
      <w:r w:rsidRPr="00F3298A">
        <w:rPr>
          <w:b/>
          <w:bCs/>
        </w:rPr>
        <w:t xml:space="preserve">Administrative Support for </w:t>
      </w:r>
      <w:r>
        <w:rPr>
          <w:b/>
          <w:bCs/>
        </w:rPr>
        <w:t>the Registrar’s Office</w:t>
      </w:r>
      <w:r w:rsidRPr="00F3298A">
        <w:rPr>
          <w:b/>
          <w:bCs/>
        </w:rPr>
        <w:t xml:space="preserve"> – </w:t>
      </w:r>
      <w:r w:rsidR="008E2A31">
        <w:rPr>
          <w:b/>
          <w:bCs/>
        </w:rPr>
        <w:t>3</w:t>
      </w:r>
      <w:r w:rsidR="00B64B98">
        <w:rPr>
          <w:b/>
          <w:bCs/>
        </w:rPr>
        <w:t>5</w:t>
      </w:r>
      <w:r w:rsidRPr="00F3298A">
        <w:rPr>
          <w:b/>
          <w:bCs/>
        </w:rPr>
        <w:t>%</w:t>
      </w:r>
      <w:r w:rsidRPr="00F3298A">
        <w:tab/>
      </w:r>
      <w:r w:rsidRPr="00F3298A">
        <w:tab/>
      </w:r>
    </w:p>
    <w:p w14:paraId="0324E04F" w14:textId="39797B7E" w:rsidR="00447056" w:rsidRPr="00E55E54" w:rsidRDefault="009634C1" w:rsidP="00E55E54">
      <w:pPr>
        <w:pStyle w:val="NormalWeb"/>
        <w:shd w:val="clear" w:color="auto" w:fill="FFFFFF"/>
        <w:spacing w:before="0" w:beforeAutospacing="0" w:after="0" w:afterAutospacing="0"/>
        <w:rPr>
          <w:b/>
          <w:bCs/>
        </w:rPr>
      </w:pPr>
      <w:r w:rsidRPr="00F3298A">
        <w:tab/>
      </w:r>
      <w:r w:rsidRPr="00F3298A">
        <w:tab/>
      </w:r>
      <w:r w:rsidRPr="00F3298A">
        <w:tab/>
      </w:r>
    </w:p>
    <w:p w14:paraId="24B82547" w14:textId="70D3AF33" w:rsidR="009634C1" w:rsidRPr="00E55E54" w:rsidRDefault="00E55E54" w:rsidP="00E55E54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 with m</w:t>
      </w:r>
      <w:r w:rsidRPr="00447056">
        <w:rPr>
          <w:rFonts w:ascii="Times New Roman" w:hAnsi="Times New Roman" w:cs="Times New Roman"/>
          <w:sz w:val="24"/>
          <w:szCs w:val="24"/>
        </w:rPr>
        <w:t>anag</w:t>
      </w:r>
      <w:r>
        <w:rPr>
          <w:rFonts w:ascii="Times New Roman" w:hAnsi="Times New Roman" w:cs="Times New Roman"/>
          <w:sz w:val="24"/>
          <w:szCs w:val="24"/>
        </w:rPr>
        <w:t>ing</w:t>
      </w:r>
      <w:r w:rsidRPr="00447056">
        <w:rPr>
          <w:rFonts w:ascii="Times New Roman" w:hAnsi="Times New Roman" w:cs="Times New Roman"/>
          <w:sz w:val="24"/>
          <w:szCs w:val="24"/>
        </w:rPr>
        <w:t xml:space="preserve"> and respond</w:t>
      </w:r>
      <w:r>
        <w:rPr>
          <w:rFonts w:ascii="Times New Roman" w:hAnsi="Times New Roman" w:cs="Times New Roman"/>
          <w:sz w:val="24"/>
          <w:szCs w:val="24"/>
        </w:rPr>
        <w:t>ing</w:t>
      </w:r>
      <w:r w:rsidRPr="00447056">
        <w:rPr>
          <w:rFonts w:ascii="Times New Roman" w:hAnsi="Times New Roman" w:cs="Times New Roman"/>
          <w:sz w:val="24"/>
          <w:szCs w:val="24"/>
        </w:rPr>
        <w:t xml:space="preserve"> to the Registrar email account. Forward inquiries, forms, and petitions to the Registrar as needed. </w:t>
      </w:r>
    </w:p>
    <w:p w14:paraId="000BF443" w14:textId="77777777" w:rsidR="00F21990" w:rsidRDefault="009634C1" w:rsidP="009634C1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Support</w:t>
      </w:r>
      <w:r w:rsidRPr="00F3298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F3298A">
        <w:rPr>
          <w:rFonts w:ascii="Times New Roman" w:eastAsia="Times New Roman" w:hAnsi="Times New Roman" w:cs="Times New Roman"/>
          <w:sz w:val="24"/>
          <w:szCs w:val="24"/>
        </w:rPr>
        <w:t xml:space="preserve">process of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updating the catalogue and the Seminary Handbook. </w:t>
      </w:r>
    </w:p>
    <w:p w14:paraId="477AE138" w14:textId="77D34BB2" w:rsidR="009634C1" w:rsidRDefault="00F21990" w:rsidP="009634C1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Coordinate updates to the academic information and forms on the internal Registrar and Academic Affairs webpages.</w:t>
      </w:r>
    </w:p>
    <w:p w14:paraId="501F05AC" w14:textId="77777777" w:rsidR="009634C1" w:rsidRDefault="009634C1" w:rsidP="009634C1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Assist with the finalizing the academic calendar and the academic year course schedule</w:t>
      </w:r>
      <w:r w:rsidRPr="00F3298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C19B9A0" w14:textId="77777777" w:rsidR="00447056" w:rsidRPr="00447056" w:rsidRDefault="00447056" w:rsidP="00447056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447056">
        <w:rPr>
          <w:rFonts w:ascii="Times New Roman" w:hAnsi="Times New Roman" w:cs="Times New Roman"/>
          <w:sz w:val="24"/>
          <w:szCs w:val="24"/>
        </w:rPr>
        <w:t>Assign rooms for courses and other academic events using the appropriate room scheduling software.</w:t>
      </w:r>
    </w:p>
    <w:p w14:paraId="2A67B41F" w14:textId="77777777" w:rsidR="00447056" w:rsidRDefault="00447056" w:rsidP="00447056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447056">
        <w:rPr>
          <w:rFonts w:ascii="Times New Roman" w:hAnsi="Times New Roman" w:cs="Times New Roman"/>
          <w:sz w:val="24"/>
          <w:szCs w:val="24"/>
        </w:rPr>
        <w:t>Assist with managing student enrollment procedures, including registration requests and biographic data updates.</w:t>
      </w:r>
      <w:r w:rsidRPr="004470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3162652" w14:textId="1853FB48" w:rsidR="009634C1" w:rsidRPr="00BA352D" w:rsidRDefault="00E55E54" w:rsidP="009634C1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Work with the Registrar to continually improve the student experience from registration through graduation with a student-centered focus.</w:t>
      </w:r>
      <w:r w:rsidRPr="00E55E5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CDFF0C" w14:textId="66858CDE" w:rsidR="009634C1" w:rsidRPr="009634C1" w:rsidRDefault="009634C1" w:rsidP="009634C1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Administrative Support for Commencement – 2</w:t>
      </w:r>
      <w:r w:rsidR="00B64B98">
        <w:rPr>
          <w:rFonts w:ascii="Times New Roman" w:eastAsia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%</w:t>
      </w:r>
    </w:p>
    <w:p w14:paraId="512979A4" w14:textId="77777777" w:rsidR="009634C1" w:rsidRPr="00735BDE" w:rsidRDefault="009634C1" w:rsidP="009634C1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Provide administrative support for commencement.</w:t>
      </w:r>
    </w:p>
    <w:p w14:paraId="3F2C6078" w14:textId="77777777" w:rsidR="009634C1" w:rsidRPr="007B2FF0" w:rsidRDefault="009634C1" w:rsidP="009634C1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Serve as the contact person for ordering diplomas</w:t>
      </w:r>
      <w:r w:rsidRPr="00F3298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60510BB" w14:textId="11AF2D88" w:rsidR="009634C1" w:rsidRDefault="009634C1" w:rsidP="009634C1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Prepare for and participate in the Commencement meetings.</w:t>
      </w:r>
    </w:p>
    <w:p w14:paraId="73B8DDE1" w14:textId="77777777" w:rsidR="00FD5F8B" w:rsidRDefault="009634C1" w:rsidP="00FD5F8B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B91793">
        <w:rPr>
          <w:rFonts w:ascii="Times New Roman" w:eastAsia="Times New Roman" w:hAnsi="Times New Roman" w:cs="Times New Roman"/>
          <w:sz w:val="24"/>
          <w:szCs w:val="24"/>
        </w:rPr>
        <w:t xml:space="preserve">Work closely with other PTS departments as needed regarding </w:t>
      </w:r>
      <w:r>
        <w:rPr>
          <w:rFonts w:ascii="Times New Roman" w:eastAsia="Times New Roman" w:hAnsi="Times New Roman" w:cs="Times New Roman"/>
          <w:sz w:val="24"/>
          <w:szCs w:val="24"/>
        </w:rPr>
        <w:t>commencement</w:t>
      </w:r>
      <w:r w:rsidRPr="00B91793">
        <w:rPr>
          <w:rFonts w:ascii="Times New Roman" w:eastAsia="Times New Roman" w:hAnsi="Times New Roman" w:cs="Times New Roman"/>
          <w:sz w:val="24"/>
          <w:szCs w:val="24"/>
        </w:rPr>
        <w:t xml:space="preserve"> details (Bursar Office, </w:t>
      </w:r>
      <w:r>
        <w:rPr>
          <w:rFonts w:ascii="Times New Roman" w:eastAsia="Times New Roman" w:hAnsi="Times New Roman" w:cs="Times New Roman"/>
          <w:sz w:val="24"/>
          <w:szCs w:val="24"/>
        </w:rPr>
        <w:t>Communications</w:t>
      </w:r>
      <w:r w:rsidRPr="00B91793">
        <w:rPr>
          <w:rFonts w:ascii="Times New Roman" w:eastAsia="Times New Roman" w:hAnsi="Times New Roman" w:cs="Times New Roman"/>
          <w:sz w:val="24"/>
          <w:szCs w:val="24"/>
        </w:rPr>
        <w:t>, and Auxiliary Services).</w:t>
      </w:r>
      <w:r w:rsidR="00FD5F8B" w:rsidRPr="00FD5F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B5F9A6C" w14:textId="2066953F" w:rsidR="009634C1" w:rsidRPr="00FD5F8B" w:rsidRDefault="007C116E" w:rsidP="00FD5F8B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Provide support to</w:t>
      </w:r>
      <w:r w:rsidR="00FD5F8B">
        <w:rPr>
          <w:rFonts w:ascii="Times New Roman" w:eastAsia="Times New Roman" w:hAnsi="Times New Roman" w:cs="Times New Roman"/>
          <w:sz w:val="24"/>
          <w:szCs w:val="24"/>
        </w:rPr>
        <w:t xml:space="preserve"> Communications </w:t>
      </w:r>
      <w:r>
        <w:rPr>
          <w:rFonts w:ascii="Times New Roman" w:eastAsia="Times New Roman" w:hAnsi="Times New Roman" w:cs="Times New Roman"/>
          <w:sz w:val="24"/>
          <w:szCs w:val="24"/>
        </w:rPr>
        <w:t>for</w:t>
      </w:r>
      <w:r w:rsidR="00FD5F8B">
        <w:rPr>
          <w:rFonts w:ascii="Times New Roman" w:eastAsia="Times New Roman" w:hAnsi="Times New Roman" w:cs="Times New Roman"/>
          <w:sz w:val="24"/>
          <w:szCs w:val="24"/>
        </w:rPr>
        <w:t xml:space="preserve"> the Commencement Bulletin</w:t>
      </w:r>
      <w:r w:rsidR="00FD5F8B" w:rsidRPr="00F3298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E71BB7F" w14:textId="29A13652" w:rsidR="009634C1" w:rsidRPr="00BA352D" w:rsidRDefault="009634C1" w:rsidP="00D07D2A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Attend and support Commencement ceremony.</w:t>
      </w:r>
    </w:p>
    <w:p w14:paraId="0AB428F5" w14:textId="2226B6C2" w:rsidR="00D07D2A" w:rsidRPr="00F3298A" w:rsidRDefault="008C4652" w:rsidP="00D07D2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Administrative Support for </w:t>
      </w:r>
      <w:r w:rsidR="00AC7F98">
        <w:rPr>
          <w:rFonts w:ascii="Times New Roman" w:hAnsi="Times New Roman" w:cs="Times New Roman"/>
          <w:b/>
          <w:bCs/>
          <w:sz w:val="24"/>
          <w:szCs w:val="24"/>
        </w:rPr>
        <w:t>Academic A</w:t>
      </w:r>
      <w:r w:rsidR="007D7FAD">
        <w:rPr>
          <w:rFonts w:ascii="Times New Roman" w:hAnsi="Times New Roman" w:cs="Times New Roman"/>
          <w:b/>
          <w:bCs/>
          <w:sz w:val="24"/>
          <w:szCs w:val="24"/>
        </w:rPr>
        <w:t>dministration</w:t>
      </w:r>
      <w:r w:rsidR="00AC7F98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="008E2A31">
        <w:rPr>
          <w:rFonts w:ascii="Times New Roman" w:hAnsi="Times New Roman" w:cs="Times New Roman"/>
          <w:b/>
          <w:bCs/>
          <w:sz w:val="24"/>
          <w:szCs w:val="24"/>
        </w:rPr>
        <w:t>45</w:t>
      </w:r>
      <w:r w:rsidR="00AC7F98">
        <w:rPr>
          <w:rFonts w:ascii="Times New Roman" w:hAnsi="Times New Roman" w:cs="Times New Roman"/>
          <w:b/>
          <w:bCs/>
          <w:sz w:val="24"/>
          <w:szCs w:val="24"/>
        </w:rPr>
        <w:t>%</w:t>
      </w:r>
    </w:p>
    <w:p w14:paraId="3E96190D" w14:textId="54389075" w:rsidR="00D07D2A" w:rsidRPr="00B64B98" w:rsidRDefault="00D07D2A" w:rsidP="00B64B98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F3298A">
        <w:rPr>
          <w:rFonts w:ascii="Times New Roman" w:eastAsia="Times New Roman" w:hAnsi="Times New Roman" w:cs="Times New Roman"/>
          <w:sz w:val="24"/>
          <w:szCs w:val="24"/>
        </w:rPr>
        <w:t xml:space="preserve">Work closely with </w:t>
      </w:r>
      <w:r w:rsidR="00EE6288">
        <w:rPr>
          <w:rFonts w:ascii="Times New Roman" w:eastAsia="Times New Roman" w:hAnsi="Times New Roman" w:cs="Times New Roman"/>
          <w:sz w:val="24"/>
          <w:szCs w:val="24"/>
        </w:rPr>
        <w:t>the Associate Dean in carrying forth designated responsibilities, including</w:t>
      </w:r>
      <w:r w:rsidR="00B64B98">
        <w:rPr>
          <w:rFonts w:ascii="Times New Roman" w:eastAsia="Times New Roman" w:hAnsi="Times New Roman" w:cs="Times New Roman"/>
          <w:sz w:val="24"/>
          <w:szCs w:val="24"/>
        </w:rPr>
        <w:t xml:space="preserve"> the</w:t>
      </w:r>
      <w:r w:rsidR="00EE6288" w:rsidRPr="00B64B98">
        <w:rPr>
          <w:rFonts w:ascii="Times New Roman" w:eastAsia="Times New Roman" w:hAnsi="Times New Roman" w:cs="Times New Roman"/>
          <w:sz w:val="24"/>
          <w:szCs w:val="24"/>
        </w:rPr>
        <w:t xml:space="preserve"> preparation of </w:t>
      </w:r>
      <w:r w:rsidR="0012770B">
        <w:rPr>
          <w:rFonts w:ascii="Times New Roman" w:eastAsia="Times New Roman" w:hAnsi="Times New Roman" w:cs="Times New Roman"/>
          <w:sz w:val="24"/>
          <w:szCs w:val="24"/>
        </w:rPr>
        <w:t xml:space="preserve">supporting </w:t>
      </w:r>
      <w:r w:rsidR="00EE6288" w:rsidRPr="00B64B98">
        <w:rPr>
          <w:rFonts w:ascii="Times New Roman" w:eastAsia="Times New Roman" w:hAnsi="Times New Roman" w:cs="Times New Roman"/>
          <w:sz w:val="24"/>
          <w:szCs w:val="24"/>
        </w:rPr>
        <w:t>materials for the Faculty Executive Committee</w:t>
      </w:r>
      <w:r w:rsidR="00B64B98">
        <w:rPr>
          <w:rFonts w:ascii="Times New Roman" w:eastAsia="Times New Roman" w:hAnsi="Times New Roman" w:cs="Times New Roman"/>
          <w:sz w:val="24"/>
          <w:szCs w:val="24"/>
        </w:rPr>
        <w:t>.</w:t>
      </w:r>
      <w:r w:rsidR="009E206D" w:rsidRPr="00B64B9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A494685" w14:textId="2C076DB0" w:rsidR="00D6546A" w:rsidRPr="00B64B98" w:rsidRDefault="00157230" w:rsidP="00B64B98">
      <w:pPr>
        <w:pStyle w:val="ListParagraph"/>
        <w:numPr>
          <w:ilvl w:val="0"/>
          <w:numId w:val="3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B64B98">
        <w:rPr>
          <w:rFonts w:ascii="Times New Roman" w:eastAsia="Times New Roman" w:hAnsi="Times New Roman" w:cs="Times New Roman"/>
          <w:sz w:val="24"/>
          <w:szCs w:val="24"/>
        </w:rPr>
        <w:t>Coordinate</w:t>
      </w:r>
      <w:r w:rsidR="000454EF" w:rsidRPr="00B64B98">
        <w:rPr>
          <w:rFonts w:ascii="Times New Roman" w:eastAsia="Times New Roman" w:hAnsi="Times New Roman" w:cs="Times New Roman"/>
          <w:sz w:val="24"/>
          <w:szCs w:val="24"/>
        </w:rPr>
        <w:t xml:space="preserve"> planning</w:t>
      </w:r>
      <w:r w:rsidRPr="00B64B98">
        <w:rPr>
          <w:rFonts w:ascii="Times New Roman" w:eastAsia="Times New Roman" w:hAnsi="Times New Roman" w:cs="Times New Roman"/>
          <w:sz w:val="24"/>
          <w:szCs w:val="24"/>
        </w:rPr>
        <w:t xml:space="preserve"> and communication</w:t>
      </w:r>
      <w:r w:rsidR="000454EF" w:rsidRPr="00B64B98">
        <w:rPr>
          <w:rFonts w:ascii="Times New Roman" w:eastAsia="Times New Roman" w:hAnsi="Times New Roman" w:cs="Times New Roman"/>
          <w:sz w:val="24"/>
          <w:szCs w:val="24"/>
        </w:rPr>
        <w:t xml:space="preserve"> for the Life Together and Theological Imagination courses.</w:t>
      </w:r>
    </w:p>
    <w:p w14:paraId="18E762C2" w14:textId="2C93C9F2" w:rsidR="00A519CF" w:rsidRPr="00B64B98" w:rsidRDefault="00C66694" w:rsidP="00B64B98">
      <w:pPr>
        <w:pStyle w:val="ListParagraph"/>
        <w:numPr>
          <w:ilvl w:val="0"/>
          <w:numId w:val="3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B64B98">
        <w:rPr>
          <w:rFonts w:ascii="Times New Roman" w:eastAsia="Times New Roman" w:hAnsi="Times New Roman" w:cs="Times New Roman"/>
          <w:sz w:val="24"/>
          <w:szCs w:val="24"/>
        </w:rPr>
        <w:t>Attend and support fall and spring Mentoring Days and Summer Advising sessions.</w:t>
      </w:r>
    </w:p>
    <w:p w14:paraId="3538C2F2" w14:textId="5A03F9B4" w:rsidR="00120C6F" w:rsidRPr="00120C6F" w:rsidRDefault="00120C6F" w:rsidP="00120C6F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120C6F">
        <w:rPr>
          <w:rFonts w:ascii="Times New Roman" w:eastAsia="Times New Roman" w:hAnsi="Times New Roman" w:cs="Times New Roman"/>
          <w:sz w:val="24"/>
          <w:szCs w:val="24"/>
        </w:rPr>
        <w:t xml:space="preserve">Manage application cycle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for senior </w:t>
      </w:r>
      <w:r w:rsidR="00EE7ECD">
        <w:rPr>
          <w:rFonts w:ascii="Times New Roman" w:eastAsia="Times New Roman" w:hAnsi="Times New Roman" w:cs="Times New Roman"/>
          <w:sz w:val="24"/>
          <w:szCs w:val="24"/>
        </w:rPr>
        <w:t xml:space="preserve">fellowships, </w:t>
      </w:r>
      <w:r>
        <w:rPr>
          <w:rFonts w:ascii="Times New Roman" w:eastAsia="Times New Roman" w:hAnsi="Times New Roman" w:cs="Times New Roman"/>
          <w:sz w:val="24"/>
          <w:szCs w:val="24"/>
        </w:rPr>
        <w:t>awards</w:t>
      </w:r>
      <w:r w:rsidR="00EE7ECD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and prizes</w:t>
      </w:r>
      <w:r w:rsidRPr="00120C6F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>
        <w:rPr>
          <w:rFonts w:ascii="Times New Roman" w:eastAsia="Times New Roman" w:hAnsi="Times New Roman" w:cs="Times New Roman"/>
          <w:sz w:val="24"/>
          <w:szCs w:val="24"/>
        </w:rPr>
        <w:t>f</w:t>
      </w:r>
      <w:r w:rsidRPr="00120C6F">
        <w:rPr>
          <w:rFonts w:ascii="Times New Roman" w:eastAsia="Times New Roman" w:hAnsi="Times New Roman" w:cs="Times New Roman"/>
          <w:sz w:val="24"/>
          <w:szCs w:val="24"/>
        </w:rPr>
        <w:t xml:space="preserve">acilitate review of </w:t>
      </w:r>
      <w:r w:rsidR="00EE7ECD">
        <w:rPr>
          <w:rFonts w:ascii="Times New Roman" w:eastAsia="Times New Roman" w:hAnsi="Times New Roman" w:cs="Times New Roman"/>
          <w:sz w:val="24"/>
          <w:szCs w:val="24"/>
        </w:rPr>
        <w:t>applications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by the </w:t>
      </w:r>
      <w:r w:rsidR="00EE7ECD">
        <w:rPr>
          <w:rFonts w:ascii="Times New Roman" w:eastAsia="Times New Roman" w:hAnsi="Times New Roman" w:cs="Times New Roman"/>
          <w:sz w:val="24"/>
          <w:szCs w:val="24"/>
        </w:rPr>
        <w:t>department faculty and committees</w:t>
      </w:r>
      <w:r w:rsidRPr="00120C6F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49BE9F8" w14:textId="71B44A10" w:rsidR="00B64B98" w:rsidRDefault="00A519CF" w:rsidP="00B64B98">
      <w:pPr>
        <w:pStyle w:val="ListParagraph"/>
        <w:numPr>
          <w:ilvl w:val="0"/>
          <w:numId w:val="3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A519CF">
        <w:rPr>
          <w:rFonts w:ascii="Times New Roman" w:eastAsia="Times New Roman" w:hAnsi="Times New Roman" w:cs="Times New Roman"/>
          <w:sz w:val="24"/>
          <w:szCs w:val="24"/>
        </w:rPr>
        <w:t>Assist with logistics o</w:t>
      </w:r>
      <w:r w:rsidR="009C0F23">
        <w:rPr>
          <w:rFonts w:ascii="Times New Roman" w:eastAsia="Times New Roman" w:hAnsi="Times New Roman" w:cs="Times New Roman"/>
          <w:sz w:val="24"/>
          <w:szCs w:val="24"/>
        </w:rPr>
        <w:t xml:space="preserve">f </w:t>
      </w:r>
      <w:r w:rsidRPr="00A519CF">
        <w:rPr>
          <w:rFonts w:ascii="Times New Roman" w:eastAsia="Times New Roman" w:hAnsi="Times New Roman" w:cs="Times New Roman"/>
          <w:sz w:val="24"/>
          <w:szCs w:val="24"/>
        </w:rPr>
        <w:t xml:space="preserve">on-site </w:t>
      </w:r>
      <w:r>
        <w:rPr>
          <w:rFonts w:ascii="Times New Roman" w:eastAsia="Times New Roman" w:hAnsi="Times New Roman" w:cs="Times New Roman"/>
          <w:sz w:val="24"/>
          <w:szCs w:val="24"/>
        </w:rPr>
        <w:t>faculty lectures</w:t>
      </w:r>
      <w:r w:rsidRPr="00A519CF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AF0B60">
        <w:rPr>
          <w:rFonts w:ascii="Times New Roman" w:eastAsia="Times New Roman" w:hAnsi="Times New Roman" w:cs="Times New Roman"/>
          <w:sz w:val="24"/>
          <w:szCs w:val="24"/>
        </w:rPr>
        <w:t xml:space="preserve">other </w:t>
      </w:r>
      <w:r>
        <w:rPr>
          <w:rFonts w:ascii="Times New Roman" w:eastAsia="Times New Roman" w:hAnsi="Times New Roman" w:cs="Times New Roman"/>
          <w:sz w:val="24"/>
          <w:szCs w:val="24"/>
        </w:rPr>
        <w:t>events</w:t>
      </w:r>
      <w:r w:rsidRPr="00A519CF">
        <w:rPr>
          <w:rFonts w:ascii="Times New Roman" w:eastAsia="Times New Roman" w:hAnsi="Times New Roman" w:cs="Times New Roman"/>
          <w:sz w:val="24"/>
          <w:szCs w:val="24"/>
        </w:rPr>
        <w:t xml:space="preserve"> as </w:t>
      </w:r>
      <w:r w:rsidR="009634C1">
        <w:rPr>
          <w:rFonts w:ascii="Times New Roman" w:eastAsia="Times New Roman" w:hAnsi="Times New Roman" w:cs="Times New Roman"/>
          <w:sz w:val="24"/>
          <w:szCs w:val="24"/>
        </w:rPr>
        <w:t>needed</w:t>
      </w:r>
      <w:r w:rsidR="00D6546A">
        <w:rPr>
          <w:rFonts w:ascii="Times New Roman" w:eastAsia="Times New Roman" w:hAnsi="Times New Roman" w:cs="Times New Roman"/>
          <w:sz w:val="24"/>
          <w:szCs w:val="24"/>
        </w:rPr>
        <w:t>.</w:t>
      </w:r>
      <w:r w:rsidR="00B64B98" w:rsidRPr="00B64B9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6B04CA4" w14:textId="0509183F" w:rsidR="00A519CF" w:rsidRPr="00B64B98" w:rsidRDefault="00B64B98" w:rsidP="00B64B98">
      <w:pPr>
        <w:pStyle w:val="ListParagraph"/>
        <w:numPr>
          <w:ilvl w:val="0"/>
          <w:numId w:val="31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B64B98">
        <w:rPr>
          <w:rFonts w:ascii="Times New Roman" w:eastAsia="Times New Roman" w:hAnsi="Times New Roman" w:cs="Times New Roman"/>
          <w:sz w:val="24"/>
          <w:szCs w:val="24"/>
        </w:rPr>
        <w:t>Support other administrative duties as assigned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6EB19BD" w14:textId="77777777" w:rsidR="00735BDE" w:rsidRDefault="00735BDE" w:rsidP="00D07D2A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Hlk89682019"/>
    </w:p>
    <w:p w14:paraId="2C16CA78" w14:textId="58B58639" w:rsidR="00D07D2A" w:rsidRPr="005A19B9" w:rsidRDefault="00D07D2A" w:rsidP="00D07D2A">
      <w:pPr>
        <w:rPr>
          <w:rFonts w:ascii="Times New Roman" w:hAnsi="Times New Roman" w:cs="Times New Roman"/>
          <w:b/>
          <w:sz w:val="24"/>
          <w:szCs w:val="24"/>
        </w:rPr>
      </w:pPr>
      <w:r w:rsidRPr="005A19B9">
        <w:rPr>
          <w:rFonts w:ascii="Times New Roman" w:hAnsi="Times New Roman" w:cs="Times New Roman"/>
          <w:b/>
          <w:sz w:val="24"/>
          <w:szCs w:val="24"/>
        </w:rPr>
        <w:t>QUALIFICATIONS AND SKILLS</w:t>
      </w:r>
    </w:p>
    <w:p w14:paraId="01622D66" w14:textId="1E04E342" w:rsidR="00D07D2A" w:rsidRPr="005A19B9" w:rsidRDefault="00025062" w:rsidP="00D07D2A">
      <w:pPr>
        <w:pStyle w:val="ListParagraph"/>
        <w:numPr>
          <w:ilvl w:val="0"/>
          <w:numId w:val="20"/>
        </w:numPr>
        <w:spacing w:after="0"/>
        <w:contextualSpacing w:val="0"/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1+ years of experience in </w:t>
      </w:r>
      <w:r w:rsidR="001F5DC1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higher education</w:t>
      </w: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 preferred</w:t>
      </w:r>
      <w:r w:rsidR="00D07D2A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.</w:t>
      </w:r>
    </w:p>
    <w:p w14:paraId="2E744054" w14:textId="6D771729" w:rsidR="00D07D2A" w:rsidRPr="005A19B9" w:rsidRDefault="00D07D2A" w:rsidP="00D07D2A">
      <w:pPr>
        <w:pStyle w:val="ListParagraph"/>
        <w:numPr>
          <w:ilvl w:val="0"/>
          <w:numId w:val="20"/>
        </w:numPr>
        <w:spacing w:after="0"/>
        <w:contextualSpacing w:val="0"/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Bachelor’s </w:t>
      </w:r>
      <w:r w:rsidR="00B714F8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d</w:t>
      </w: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egree </w:t>
      </w:r>
      <w:r w:rsidR="00422536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required</w:t>
      </w:r>
      <w:r w:rsidR="00B714F8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; Master’s degree preferred</w:t>
      </w: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.</w:t>
      </w:r>
    </w:p>
    <w:p w14:paraId="3CD498AE" w14:textId="77777777" w:rsidR="00D07D2A" w:rsidRPr="005A19B9" w:rsidRDefault="00D07D2A" w:rsidP="00D07D2A">
      <w:pPr>
        <w:pStyle w:val="ListParagraph"/>
        <w:numPr>
          <w:ilvl w:val="0"/>
          <w:numId w:val="20"/>
        </w:numPr>
        <w:spacing w:after="0"/>
        <w:contextualSpacing w:val="0"/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Ability to maintain confidentiality.</w:t>
      </w:r>
    </w:p>
    <w:p w14:paraId="5CB9BA0F" w14:textId="66649CD8" w:rsidR="00D07D2A" w:rsidRPr="005A19B9" w:rsidRDefault="00D07D2A" w:rsidP="00D07D2A">
      <w:pPr>
        <w:pStyle w:val="ListParagraph"/>
        <w:numPr>
          <w:ilvl w:val="0"/>
          <w:numId w:val="20"/>
        </w:numPr>
        <w:spacing w:after="0"/>
        <w:contextualSpacing w:val="0"/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Ability to work cooperatively </w:t>
      </w:r>
      <w:r w:rsidR="00007F29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and efficiently </w:t>
      </w:r>
      <w:r w:rsidR="00BF0643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in a collegial manner</w:t>
      </w: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.</w:t>
      </w:r>
    </w:p>
    <w:p w14:paraId="5C23B374" w14:textId="1A7DDDF4" w:rsidR="00D07D2A" w:rsidRPr="005A19B9" w:rsidRDefault="00D9782F" w:rsidP="00D07D2A">
      <w:pPr>
        <w:pStyle w:val="ListParagraph"/>
        <w:numPr>
          <w:ilvl w:val="0"/>
          <w:numId w:val="20"/>
        </w:numPr>
        <w:spacing w:after="0"/>
        <w:contextualSpacing w:val="0"/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E</w:t>
      </w:r>
      <w:r w:rsidR="00D07D2A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xce</w:t>
      </w: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llent</w:t>
      </w:r>
      <w:r w:rsidR="00D07D2A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 </w:t>
      </w:r>
      <w:r w:rsidR="00025062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communication skills</w:t>
      </w:r>
      <w:r w:rsidR="00D07D2A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 </w:t>
      </w: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with</w:t>
      </w:r>
      <w:r w:rsidR="00D07D2A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 a </w:t>
      </w:r>
      <w:r w:rsidR="00025062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close</w:t>
      </w:r>
      <w:r w:rsidR="00D07D2A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 attention to detail.</w:t>
      </w:r>
    </w:p>
    <w:p w14:paraId="60A85975" w14:textId="77777777" w:rsidR="00D07D2A" w:rsidRPr="005A19B9" w:rsidRDefault="00D07D2A" w:rsidP="00D07D2A">
      <w:pPr>
        <w:pStyle w:val="ListParagraph"/>
        <w:numPr>
          <w:ilvl w:val="0"/>
          <w:numId w:val="20"/>
        </w:numPr>
        <w:spacing w:after="0"/>
        <w:contextualSpacing w:val="0"/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Ability to take initiative, self-motivate, and function autonomously.</w:t>
      </w:r>
    </w:p>
    <w:p w14:paraId="357CC20F" w14:textId="77777777" w:rsidR="00D07D2A" w:rsidRPr="005A19B9" w:rsidRDefault="00D07D2A" w:rsidP="00D07D2A">
      <w:pPr>
        <w:pStyle w:val="ListParagraph"/>
        <w:numPr>
          <w:ilvl w:val="0"/>
          <w:numId w:val="20"/>
        </w:numPr>
        <w:spacing w:after="0"/>
        <w:contextualSpacing w:val="0"/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Confidence and competence in learning new technology and/or digital tools.</w:t>
      </w:r>
    </w:p>
    <w:p w14:paraId="04199F56" w14:textId="29615EDD" w:rsidR="00D07D2A" w:rsidRPr="005A19B9" w:rsidRDefault="00D07D2A" w:rsidP="00D07D2A">
      <w:pPr>
        <w:pStyle w:val="ListParagraph"/>
        <w:numPr>
          <w:ilvl w:val="0"/>
          <w:numId w:val="20"/>
        </w:numPr>
        <w:spacing w:after="0"/>
        <w:contextualSpacing w:val="0"/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Competence with various technolog</w:t>
      </w:r>
      <w:r w:rsidR="00F3298A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ies preferred, including Microsoft Office Suite, Slate, and</w:t>
      </w: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 xml:space="preserve"> </w:t>
      </w:r>
      <w:r w:rsidR="00735BDE"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Brightspace</w:t>
      </w:r>
      <w:r w:rsidRPr="005A19B9">
        <w:rPr>
          <w:rStyle w:val="SubtleEmphasis"/>
          <w:rFonts w:ascii="Times New Roman" w:hAnsi="Times New Roman" w:cs="Times New Roman"/>
          <w:i w:val="0"/>
          <w:iCs w:val="0"/>
          <w:color w:val="auto"/>
          <w:sz w:val="24"/>
          <w:szCs w:val="24"/>
        </w:rPr>
        <w:t>.</w:t>
      </w:r>
    </w:p>
    <w:bookmarkEnd w:id="0"/>
    <w:p w14:paraId="5F65B118" w14:textId="77777777" w:rsidR="00D07D2A" w:rsidRPr="005A19B9" w:rsidRDefault="00D07D2A" w:rsidP="00D07D2A">
      <w:pPr>
        <w:pStyle w:val="ListParagraph"/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F154644" w14:textId="1667D04D" w:rsidR="004447C8" w:rsidRPr="00F3298A" w:rsidRDefault="00D07D2A" w:rsidP="009468B7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F3298A">
        <w:rPr>
          <w:rFonts w:ascii="Times New Roman" w:hAnsi="Times New Roman" w:cs="Times New Roman"/>
          <w:b/>
          <w:i/>
          <w:sz w:val="24"/>
          <w:szCs w:val="24"/>
        </w:rPr>
        <w:t>Princeton Theological Seminary reserves the right to amend this position description at any time.</w:t>
      </w:r>
      <w:r w:rsidR="0088102D" w:rsidRPr="00F3298A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4447C8" w:rsidRPr="00F3298A" w:rsidSect="00F3451A">
      <w:headerReference w:type="first" r:id="rId10"/>
      <w:pgSz w:w="12240" w:h="15840"/>
      <w:pgMar w:top="1296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58E16" w14:textId="77777777" w:rsidR="00A253FC" w:rsidRDefault="00A253FC" w:rsidP="00480086">
      <w:pPr>
        <w:spacing w:after="0" w:line="240" w:lineRule="auto"/>
      </w:pPr>
      <w:r>
        <w:separator/>
      </w:r>
    </w:p>
  </w:endnote>
  <w:endnote w:type="continuationSeparator" w:id="0">
    <w:p w14:paraId="7645C505" w14:textId="77777777" w:rsidR="00A253FC" w:rsidRDefault="00A253FC" w:rsidP="00480086">
      <w:pPr>
        <w:spacing w:after="0" w:line="240" w:lineRule="auto"/>
      </w:pPr>
      <w:r>
        <w:continuationSeparator/>
      </w:r>
    </w:p>
  </w:endnote>
  <w:endnote w:type="continuationNotice" w:id="1">
    <w:p w14:paraId="506C651A" w14:textId="77777777" w:rsidR="00A253FC" w:rsidRDefault="00A253F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40A04" w14:textId="77777777" w:rsidR="00A253FC" w:rsidRDefault="00A253FC" w:rsidP="00480086">
      <w:pPr>
        <w:spacing w:after="0" w:line="240" w:lineRule="auto"/>
      </w:pPr>
      <w:r>
        <w:separator/>
      </w:r>
    </w:p>
  </w:footnote>
  <w:footnote w:type="continuationSeparator" w:id="0">
    <w:p w14:paraId="303A94F7" w14:textId="77777777" w:rsidR="00A253FC" w:rsidRDefault="00A253FC" w:rsidP="00480086">
      <w:pPr>
        <w:spacing w:after="0" w:line="240" w:lineRule="auto"/>
      </w:pPr>
      <w:r>
        <w:continuationSeparator/>
      </w:r>
    </w:p>
  </w:footnote>
  <w:footnote w:type="continuationNotice" w:id="1">
    <w:p w14:paraId="67960628" w14:textId="77777777" w:rsidR="00A253FC" w:rsidRDefault="00A253F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AA2DB" w14:textId="61682458" w:rsidR="00037EBA" w:rsidRPr="00480086" w:rsidRDefault="00112072" w:rsidP="00480086">
    <w:pPr>
      <w:pStyle w:val="Header"/>
      <w:jc w:val="right"/>
      <w:rPr>
        <w:sz w:val="48"/>
        <w:szCs w:val="48"/>
      </w:rPr>
    </w:pPr>
    <w:r>
      <w:rPr>
        <w:noProof/>
        <w:sz w:val="20"/>
      </w:rPr>
      <w:drawing>
        <wp:inline distT="0" distB="0" distL="0" distR="0" wp14:anchorId="0AF9407C" wp14:editId="172B853B">
          <wp:extent cx="1249680" cy="1230000"/>
          <wp:effectExtent l="0" t="0" r="7620" b="825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2200" cy="123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F6BC3">
      <w:rPr>
        <w:sz w:val="48"/>
        <w:szCs w:val="48"/>
      </w:rPr>
      <w:t xml:space="preserve">                               </w:t>
    </w:r>
    <w:r w:rsidR="00037EBA" w:rsidRPr="00480086">
      <w:rPr>
        <w:sz w:val="48"/>
        <w:szCs w:val="48"/>
      </w:rPr>
      <w:t>Position Description</w:t>
    </w:r>
    <w:r w:rsidR="00037EBA">
      <w:rPr>
        <w:sz w:val="48"/>
        <w:szCs w:val="4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86B86"/>
    <w:multiLevelType w:val="hybridMultilevel"/>
    <w:tmpl w:val="8A2A00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307682"/>
    <w:multiLevelType w:val="multilevel"/>
    <w:tmpl w:val="9A8A158C"/>
    <w:styleLink w:val="StyleNumbered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4"/>
      </w:r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Roman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04A97A59"/>
    <w:multiLevelType w:val="hybridMultilevel"/>
    <w:tmpl w:val="03A07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650A9"/>
    <w:multiLevelType w:val="hybridMultilevel"/>
    <w:tmpl w:val="43DE1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181703"/>
    <w:multiLevelType w:val="multilevel"/>
    <w:tmpl w:val="26C22F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950B06"/>
    <w:multiLevelType w:val="hybridMultilevel"/>
    <w:tmpl w:val="B6F699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543B15"/>
    <w:multiLevelType w:val="hybridMultilevel"/>
    <w:tmpl w:val="24E0F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C7AF7"/>
    <w:multiLevelType w:val="multilevel"/>
    <w:tmpl w:val="6C02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2641127"/>
    <w:multiLevelType w:val="hybridMultilevel"/>
    <w:tmpl w:val="7FAEAB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A0B287E"/>
    <w:multiLevelType w:val="multilevel"/>
    <w:tmpl w:val="4030C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9F93BCA"/>
    <w:multiLevelType w:val="hybridMultilevel"/>
    <w:tmpl w:val="FC10BE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F92B15"/>
    <w:multiLevelType w:val="multilevel"/>
    <w:tmpl w:val="03008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F624D43"/>
    <w:multiLevelType w:val="hybridMultilevel"/>
    <w:tmpl w:val="88942D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F35541"/>
    <w:multiLevelType w:val="hybridMultilevel"/>
    <w:tmpl w:val="0E4026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F61706"/>
    <w:multiLevelType w:val="hybridMultilevel"/>
    <w:tmpl w:val="F0A0D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1F1D41"/>
    <w:multiLevelType w:val="hybridMultilevel"/>
    <w:tmpl w:val="A9D25EF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5A448E"/>
    <w:multiLevelType w:val="hybridMultilevel"/>
    <w:tmpl w:val="9650FF5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13121A"/>
    <w:multiLevelType w:val="hybridMultilevel"/>
    <w:tmpl w:val="2E1A2B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A305D1D"/>
    <w:multiLevelType w:val="hybridMultilevel"/>
    <w:tmpl w:val="D76A8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3D6E6C"/>
    <w:multiLevelType w:val="multilevel"/>
    <w:tmpl w:val="099AA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118547B"/>
    <w:multiLevelType w:val="hybridMultilevel"/>
    <w:tmpl w:val="48B49A7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7C1855"/>
    <w:multiLevelType w:val="multilevel"/>
    <w:tmpl w:val="9A8A158C"/>
    <w:numStyleLink w:val="StyleNumbered"/>
  </w:abstractNum>
  <w:abstractNum w:abstractNumId="22" w15:restartNumberingAfterBreak="0">
    <w:nsid w:val="56567435"/>
    <w:multiLevelType w:val="hybridMultilevel"/>
    <w:tmpl w:val="AED843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C16F57"/>
    <w:multiLevelType w:val="multilevel"/>
    <w:tmpl w:val="4E5C9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5C0A47DA"/>
    <w:multiLevelType w:val="hybridMultilevel"/>
    <w:tmpl w:val="7FF42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BE599C"/>
    <w:multiLevelType w:val="multilevel"/>
    <w:tmpl w:val="00E24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E284E2E"/>
    <w:multiLevelType w:val="hybridMultilevel"/>
    <w:tmpl w:val="127C962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4F70A0"/>
    <w:multiLevelType w:val="hybridMultilevel"/>
    <w:tmpl w:val="EAC8B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C6610C"/>
    <w:multiLevelType w:val="hybridMultilevel"/>
    <w:tmpl w:val="BE683FF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77439D"/>
    <w:multiLevelType w:val="hybridMultilevel"/>
    <w:tmpl w:val="15968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A021DE"/>
    <w:multiLevelType w:val="hybridMultilevel"/>
    <w:tmpl w:val="2F3EC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3547120">
    <w:abstractNumId w:val="16"/>
  </w:num>
  <w:num w:numId="2" w16cid:durableId="1108549678">
    <w:abstractNumId w:val="28"/>
  </w:num>
  <w:num w:numId="3" w16cid:durableId="80878188">
    <w:abstractNumId w:val="29"/>
  </w:num>
  <w:num w:numId="4" w16cid:durableId="273446730">
    <w:abstractNumId w:val="30"/>
  </w:num>
  <w:num w:numId="5" w16cid:durableId="1514372717">
    <w:abstractNumId w:val="24"/>
  </w:num>
  <w:num w:numId="6" w16cid:durableId="454297982">
    <w:abstractNumId w:val="5"/>
  </w:num>
  <w:num w:numId="7" w16cid:durableId="1213493762">
    <w:abstractNumId w:val="18"/>
  </w:num>
  <w:num w:numId="8" w16cid:durableId="1867983097">
    <w:abstractNumId w:val="12"/>
  </w:num>
  <w:num w:numId="9" w16cid:durableId="1371029580">
    <w:abstractNumId w:val="26"/>
  </w:num>
  <w:num w:numId="10" w16cid:durableId="1333676314">
    <w:abstractNumId w:val="15"/>
  </w:num>
  <w:num w:numId="11" w16cid:durableId="1080299008">
    <w:abstractNumId w:val="21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upperLetter"/>
        <w:lvlText w:val="%2."/>
        <w:lvlJc w:val="left"/>
        <w:pPr>
          <w:tabs>
            <w:tab w:val="num" w:pos="1350"/>
          </w:tabs>
          <w:ind w:left="1350" w:hanging="360"/>
        </w:pPr>
        <w:rPr>
          <w:rFonts w:hint="default"/>
          <w:b/>
          <w:sz w:val="24"/>
        </w:rPr>
      </w:lvl>
    </w:lvlOverride>
  </w:num>
  <w:num w:numId="12" w16cid:durableId="1702433231">
    <w:abstractNumId w:val="1"/>
  </w:num>
  <w:num w:numId="13" w16cid:durableId="1834490333">
    <w:abstractNumId w:val="22"/>
  </w:num>
  <w:num w:numId="14" w16cid:durableId="1539471909">
    <w:abstractNumId w:val="13"/>
  </w:num>
  <w:num w:numId="15" w16cid:durableId="446463277">
    <w:abstractNumId w:val="9"/>
  </w:num>
  <w:num w:numId="16" w16cid:durableId="1139879461">
    <w:abstractNumId w:val="2"/>
  </w:num>
  <w:num w:numId="17" w16cid:durableId="1274050327">
    <w:abstractNumId w:val="0"/>
  </w:num>
  <w:num w:numId="18" w16cid:durableId="374693652">
    <w:abstractNumId w:val="17"/>
  </w:num>
  <w:num w:numId="19" w16cid:durableId="886261424">
    <w:abstractNumId w:val="10"/>
  </w:num>
  <w:num w:numId="20" w16cid:durableId="1219825017">
    <w:abstractNumId w:val="6"/>
  </w:num>
  <w:num w:numId="21" w16cid:durableId="626737688">
    <w:abstractNumId w:val="14"/>
  </w:num>
  <w:num w:numId="22" w16cid:durableId="1350330091">
    <w:abstractNumId w:val="8"/>
  </w:num>
  <w:num w:numId="23" w16cid:durableId="398286369">
    <w:abstractNumId w:val="27"/>
  </w:num>
  <w:num w:numId="24" w16cid:durableId="886834944">
    <w:abstractNumId w:val="4"/>
  </w:num>
  <w:num w:numId="25" w16cid:durableId="1466316967">
    <w:abstractNumId w:val="25"/>
  </w:num>
  <w:num w:numId="26" w16cid:durableId="1026374210">
    <w:abstractNumId w:val="19"/>
  </w:num>
  <w:num w:numId="27" w16cid:durableId="1095594095">
    <w:abstractNumId w:val="7"/>
  </w:num>
  <w:num w:numId="28" w16cid:durableId="138378197">
    <w:abstractNumId w:val="23"/>
  </w:num>
  <w:num w:numId="29" w16cid:durableId="1706099985">
    <w:abstractNumId w:val="11"/>
  </w:num>
  <w:num w:numId="30" w16cid:durableId="1079672193">
    <w:abstractNumId w:val="20"/>
  </w:num>
  <w:num w:numId="31" w16cid:durableId="208379045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doNotDisplayPageBoundaries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D2A"/>
    <w:rsid w:val="00007F29"/>
    <w:rsid w:val="000101FD"/>
    <w:rsid w:val="0001110C"/>
    <w:rsid w:val="00015A97"/>
    <w:rsid w:val="00015AB4"/>
    <w:rsid w:val="00025062"/>
    <w:rsid w:val="00036552"/>
    <w:rsid w:val="00037EBA"/>
    <w:rsid w:val="000454EF"/>
    <w:rsid w:val="000550B0"/>
    <w:rsid w:val="00057C49"/>
    <w:rsid w:val="00066CFA"/>
    <w:rsid w:val="00077816"/>
    <w:rsid w:val="000779B8"/>
    <w:rsid w:val="00084694"/>
    <w:rsid w:val="00094F88"/>
    <w:rsid w:val="000B2250"/>
    <w:rsid w:val="000C0932"/>
    <w:rsid w:val="000C2CA7"/>
    <w:rsid w:val="000D27FB"/>
    <w:rsid w:val="000D3207"/>
    <w:rsid w:val="000D591C"/>
    <w:rsid w:val="000D5E69"/>
    <w:rsid w:val="000E1416"/>
    <w:rsid w:val="000F7663"/>
    <w:rsid w:val="0011193C"/>
    <w:rsid w:val="00112072"/>
    <w:rsid w:val="00112F75"/>
    <w:rsid w:val="00120C6F"/>
    <w:rsid w:val="0012770B"/>
    <w:rsid w:val="001308BB"/>
    <w:rsid w:val="00135C9D"/>
    <w:rsid w:val="001437B2"/>
    <w:rsid w:val="00155CB7"/>
    <w:rsid w:val="00157230"/>
    <w:rsid w:val="00167387"/>
    <w:rsid w:val="00173F55"/>
    <w:rsid w:val="00174E96"/>
    <w:rsid w:val="001822C5"/>
    <w:rsid w:val="00182F3D"/>
    <w:rsid w:val="00191FA3"/>
    <w:rsid w:val="00192462"/>
    <w:rsid w:val="001E6A27"/>
    <w:rsid w:val="001E7E21"/>
    <w:rsid w:val="001F3084"/>
    <w:rsid w:val="001F5DC1"/>
    <w:rsid w:val="00200300"/>
    <w:rsid w:val="00200ABD"/>
    <w:rsid w:val="00231FEE"/>
    <w:rsid w:val="00233C0F"/>
    <w:rsid w:val="00240AEE"/>
    <w:rsid w:val="00240DCA"/>
    <w:rsid w:val="00242B25"/>
    <w:rsid w:val="00244AD5"/>
    <w:rsid w:val="00251A82"/>
    <w:rsid w:val="00254D18"/>
    <w:rsid w:val="002570B2"/>
    <w:rsid w:val="002576D6"/>
    <w:rsid w:val="0026123B"/>
    <w:rsid w:val="00291278"/>
    <w:rsid w:val="002A70FC"/>
    <w:rsid w:val="002B29F6"/>
    <w:rsid w:val="002B6739"/>
    <w:rsid w:val="002B744D"/>
    <w:rsid w:val="002C5595"/>
    <w:rsid w:val="002C5B37"/>
    <w:rsid w:val="002C6993"/>
    <w:rsid w:val="002C747B"/>
    <w:rsid w:val="002E7B60"/>
    <w:rsid w:val="002F1990"/>
    <w:rsid w:val="00302F5E"/>
    <w:rsid w:val="00312A47"/>
    <w:rsid w:val="00321A27"/>
    <w:rsid w:val="003401FA"/>
    <w:rsid w:val="00341D15"/>
    <w:rsid w:val="0034509D"/>
    <w:rsid w:val="003452AF"/>
    <w:rsid w:val="00347797"/>
    <w:rsid w:val="00350D40"/>
    <w:rsid w:val="00354A0A"/>
    <w:rsid w:val="00377CC1"/>
    <w:rsid w:val="00380C6B"/>
    <w:rsid w:val="003831B8"/>
    <w:rsid w:val="00385DC6"/>
    <w:rsid w:val="003904D6"/>
    <w:rsid w:val="00391C83"/>
    <w:rsid w:val="003A6DD5"/>
    <w:rsid w:val="003C316C"/>
    <w:rsid w:val="003C3EDF"/>
    <w:rsid w:val="003D1093"/>
    <w:rsid w:val="003D1EC0"/>
    <w:rsid w:val="003D2FF7"/>
    <w:rsid w:val="003D6157"/>
    <w:rsid w:val="003E7615"/>
    <w:rsid w:val="004008C7"/>
    <w:rsid w:val="00420022"/>
    <w:rsid w:val="004209F9"/>
    <w:rsid w:val="00421717"/>
    <w:rsid w:val="00422536"/>
    <w:rsid w:val="00423469"/>
    <w:rsid w:val="004254D5"/>
    <w:rsid w:val="00427C30"/>
    <w:rsid w:val="00430C3A"/>
    <w:rsid w:val="0043119E"/>
    <w:rsid w:val="00432B80"/>
    <w:rsid w:val="00435D29"/>
    <w:rsid w:val="004447C8"/>
    <w:rsid w:val="00445683"/>
    <w:rsid w:val="00445DC1"/>
    <w:rsid w:val="00446B66"/>
    <w:rsid w:val="00447056"/>
    <w:rsid w:val="00451BB3"/>
    <w:rsid w:val="004529D6"/>
    <w:rsid w:val="00456654"/>
    <w:rsid w:val="00457EA0"/>
    <w:rsid w:val="00464115"/>
    <w:rsid w:val="00465B96"/>
    <w:rsid w:val="00471708"/>
    <w:rsid w:val="00480086"/>
    <w:rsid w:val="004A5006"/>
    <w:rsid w:val="004C21AF"/>
    <w:rsid w:val="004C6E73"/>
    <w:rsid w:val="004D38E3"/>
    <w:rsid w:val="004E7447"/>
    <w:rsid w:val="004F1B34"/>
    <w:rsid w:val="00503C92"/>
    <w:rsid w:val="00512A4D"/>
    <w:rsid w:val="0051363D"/>
    <w:rsid w:val="00515E96"/>
    <w:rsid w:val="0053094C"/>
    <w:rsid w:val="00542185"/>
    <w:rsid w:val="00554A92"/>
    <w:rsid w:val="00555C0C"/>
    <w:rsid w:val="005725D5"/>
    <w:rsid w:val="00590E9E"/>
    <w:rsid w:val="0059300E"/>
    <w:rsid w:val="0059314B"/>
    <w:rsid w:val="00594C19"/>
    <w:rsid w:val="005A19B9"/>
    <w:rsid w:val="005B20CA"/>
    <w:rsid w:val="005B4FA3"/>
    <w:rsid w:val="005B6A44"/>
    <w:rsid w:val="005C38BB"/>
    <w:rsid w:val="005C5B23"/>
    <w:rsid w:val="005D3815"/>
    <w:rsid w:val="005D4300"/>
    <w:rsid w:val="005E05C2"/>
    <w:rsid w:val="005E0629"/>
    <w:rsid w:val="005F5B0D"/>
    <w:rsid w:val="005F5F37"/>
    <w:rsid w:val="006007CF"/>
    <w:rsid w:val="006061A7"/>
    <w:rsid w:val="00612399"/>
    <w:rsid w:val="006270D6"/>
    <w:rsid w:val="00627DA0"/>
    <w:rsid w:val="006359A0"/>
    <w:rsid w:val="00637F0C"/>
    <w:rsid w:val="00665FDC"/>
    <w:rsid w:val="00666504"/>
    <w:rsid w:val="00672DF0"/>
    <w:rsid w:val="00680D68"/>
    <w:rsid w:val="006907E4"/>
    <w:rsid w:val="00690DAD"/>
    <w:rsid w:val="00697FBF"/>
    <w:rsid w:val="006A4BFD"/>
    <w:rsid w:val="006B7A48"/>
    <w:rsid w:val="006C5CF9"/>
    <w:rsid w:val="006C66DD"/>
    <w:rsid w:val="006D1640"/>
    <w:rsid w:val="006D6C67"/>
    <w:rsid w:val="006D7D7A"/>
    <w:rsid w:val="006F1864"/>
    <w:rsid w:val="006F49FE"/>
    <w:rsid w:val="007016FC"/>
    <w:rsid w:val="0070313E"/>
    <w:rsid w:val="00703265"/>
    <w:rsid w:val="007129A7"/>
    <w:rsid w:val="007214B3"/>
    <w:rsid w:val="00725087"/>
    <w:rsid w:val="0073374C"/>
    <w:rsid w:val="00735BDE"/>
    <w:rsid w:val="00742DD4"/>
    <w:rsid w:val="0074300F"/>
    <w:rsid w:val="0075506C"/>
    <w:rsid w:val="007551E3"/>
    <w:rsid w:val="00756F4B"/>
    <w:rsid w:val="00760E84"/>
    <w:rsid w:val="0077141B"/>
    <w:rsid w:val="007733DF"/>
    <w:rsid w:val="007839B3"/>
    <w:rsid w:val="00783B04"/>
    <w:rsid w:val="00785291"/>
    <w:rsid w:val="007872DC"/>
    <w:rsid w:val="00787FD9"/>
    <w:rsid w:val="00790CB9"/>
    <w:rsid w:val="007A3FA4"/>
    <w:rsid w:val="007A6588"/>
    <w:rsid w:val="007B2FF0"/>
    <w:rsid w:val="007C116E"/>
    <w:rsid w:val="007C39C5"/>
    <w:rsid w:val="007D6CBF"/>
    <w:rsid w:val="007D7588"/>
    <w:rsid w:val="007D7FAD"/>
    <w:rsid w:val="007E2314"/>
    <w:rsid w:val="007F3FA5"/>
    <w:rsid w:val="008069A8"/>
    <w:rsid w:val="00816E4A"/>
    <w:rsid w:val="0082112C"/>
    <w:rsid w:val="00822617"/>
    <w:rsid w:val="00835BBA"/>
    <w:rsid w:val="00841AB6"/>
    <w:rsid w:val="00843F53"/>
    <w:rsid w:val="008653AB"/>
    <w:rsid w:val="008722DA"/>
    <w:rsid w:val="0088102D"/>
    <w:rsid w:val="00890FE3"/>
    <w:rsid w:val="008963F2"/>
    <w:rsid w:val="008A2636"/>
    <w:rsid w:val="008A7E4A"/>
    <w:rsid w:val="008B03EC"/>
    <w:rsid w:val="008B7328"/>
    <w:rsid w:val="008C2255"/>
    <w:rsid w:val="008C24CE"/>
    <w:rsid w:val="008C285D"/>
    <w:rsid w:val="008C3850"/>
    <w:rsid w:val="008C4652"/>
    <w:rsid w:val="008C4A8E"/>
    <w:rsid w:val="008C7811"/>
    <w:rsid w:val="008D05F1"/>
    <w:rsid w:val="008D243E"/>
    <w:rsid w:val="008D5E87"/>
    <w:rsid w:val="008E2A31"/>
    <w:rsid w:val="008E50BA"/>
    <w:rsid w:val="00905197"/>
    <w:rsid w:val="00912486"/>
    <w:rsid w:val="0091299B"/>
    <w:rsid w:val="0091741C"/>
    <w:rsid w:val="00920994"/>
    <w:rsid w:val="009355A2"/>
    <w:rsid w:val="00937DDC"/>
    <w:rsid w:val="009468B7"/>
    <w:rsid w:val="009634C1"/>
    <w:rsid w:val="00963E34"/>
    <w:rsid w:val="0097451B"/>
    <w:rsid w:val="0097558E"/>
    <w:rsid w:val="00980506"/>
    <w:rsid w:val="009816C4"/>
    <w:rsid w:val="00982BDC"/>
    <w:rsid w:val="00994420"/>
    <w:rsid w:val="00996973"/>
    <w:rsid w:val="009B4C26"/>
    <w:rsid w:val="009B55B0"/>
    <w:rsid w:val="009B7AC5"/>
    <w:rsid w:val="009C0F23"/>
    <w:rsid w:val="009D30C6"/>
    <w:rsid w:val="009D53FB"/>
    <w:rsid w:val="009E206D"/>
    <w:rsid w:val="009E5BFD"/>
    <w:rsid w:val="009F00EC"/>
    <w:rsid w:val="009F030B"/>
    <w:rsid w:val="00A253FC"/>
    <w:rsid w:val="00A464D8"/>
    <w:rsid w:val="00A519CF"/>
    <w:rsid w:val="00A61068"/>
    <w:rsid w:val="00A61C70"/>
    <w:rsid w:val="00A80FC3"/>
    <w:rsid w:val="00A81E89"/>
    <w:rsid w:val="00AA3341"/>
    <w:rsid w:val="00AA34E5"/>
    <w:rsid w:val="00AA58E8"/>
    <w:rsid w:val="00AA7879"/>
    <w:rsid w:val="00AC53D4"/>
    <w:rsid w:val="00AC7F98"/>
    <w:rsid w:val="00AD6CA6"/>
    <w:rsid w:val="00AE1189"/>
    <w:rsid w:val="00AE2C0F"/>
    <w:rsid w:val="00AE4E73"/>
    <w:rsid w:val="00AE6AA4"/>
    <w:rsid w:val="00AF03CC"/>
    <w:rsid w:val="00AF0B60"/>
    <w:rsid w:val="00AF29EA"/>
    <w:rsid w:val="00AF32CD"/>
    <w:rsid w:val="00B10223"/>
    <w:rsid w:val="00B15F28"/>
    <w:rsid w:val="00B31635"/>
    <w:rsid w:val="00B36CCC"/>
    <w:rsid w:val="00B51E2F"/>
    <w:rsid w:val="00B6213F"/>
    <w:rsid w:val="00B64B98"/>
    <w:rsid w:val="00B65B1E"/>
    <w:rsid w:val="00B70283"/>
    <w:rsid w:val="00B714F8"/>
    <w:rsid w:val="00B73026"/>
    <w:rsid w:val="00B91793"/>
    <w:rsid w:val="00B97182"/>
    <w:rsid w:val="00BA352D"/>
    <w:rsid w:val="00BA5236"/>
    <w:rsid w:val="00BA686A"/>
    <w:rsid w:val="00BA72E9"/>
    <w:rsid w:val="00BB5EE1"/>
    <w:rsid w:val="00BC14B5"/>
    <w:rsid w:val="00BC172F"/>
    <w:rsid w:val="00BD0A5F"/>
    <w:rsid w:val="00BD3928"/>
    <w:rsid w:val="00BE0399"/>
    <w:rsid w:val="00BE1E33"/>
    <w:rsid w:val="00BE7E1A"/>
    <w:rsid w:val="00BF0643"/>
    <w:rsid w:val="00BF3876"/>
    <w:rsid w:val="00BF6BC3"/>
    <w:rsid w:val="00C01527"/>
    <w:rsid w:val="00C03CAD"/>
    <w:rsid w:val="00C0724D"/>
    <w:rsid w:val="00C1178A"/>
    <w:rsid w:val="00C21332"/>
    <w:rsid w:val="00C21544"/>
    <w:rsid w:val="00C22B9B"/>
    <w:rsid w:val="00C333E4"/>
    <w:rsid w:val="00C36912"/>
    <w:rsid w:val="00C43489"/>
    <w:rsid w:val="00C44304"/>
    <w:rsid w:val="00C47280"/>
    <w:rsid w:val="00C504FD"/>
    <w:rsid w:val="00C60D1E"/>
    <w:rsid w:val="00C639CF"/>
    <w:rsid w:val="00C64AA5"/>
    <w:rsid w:val="00C66694"/>
    <w:rsid w:val="00C70BB0"/>
    <w:rsid w:val="00C74ACF"/>
    <w:rsid w:val="00C77309"/>
    <w:rsid w:val="00C81CAD"/>
    <w:rsid w:val="00C853C7"/>
    <w:rsid w:val="00C930B8"/>
    <w:rsid w:val="00C95601"/>
    <w:rsid w:val="00C964F7"/>
    <w:rsid w:val="00C97D62"/>
    <w:rsid w:val="00CA160C"/>
    <w:rsid w:val="00CB0CC7"/>
    <w:rsid w:val="00CB4378"/>
    <w:rsid w:val="00CB51CC"/>
    <w:rsid w:val="00CB6437"/>
    <w:rsid w:val="00CC5698"/>
    <w:rsid w:val="00CD336B"/>
    <w:rsid w:val="00CE2DDB"/>
    <w:rsid w:val="00CE46C3"/>
    <w:rsid w:val="00CF336F"/>
    <w:rsid w:val="00D07D2A"/>
    <w:rsid w:val="00D11C3D"/>
    <w:rsid w:val="00D16841"/>
    <w:rsid w:val="00D17147"/>
    <w:rsid w:val="00D35AD4"/>
    <w:rsid w:val="00D46E97"/>
    <w:rsid w:val="00D61E13"/>
    <w:rsid w:val="00D6546A"/>
    <w:rsid w:val="00D6717C"/>
    <w:rsid w:val="00D71FBF"/>
    <w:rsid w:val="00D740E5"/>
    <w:rsid w:val="00D75BA0"/>
    <w:rsid w:val="00D75E35"/>
    <w:rsid w:val="00D9348D"/>
    <w:rsid w:val="00D9782F"/>
    <w:rsid w:val="00DA0373"/>
    <w:rsid w:val="00DA2638"/>
    <w:rsid w:val="00DA72E1"/>
    <w:rsid w:val="00DB0FCD"/>
    <w:rsid w:val="00DD4138"/>
    <w:rsid w:val="00DE3543"/>
    <w:rsid w:val="00DE4FAC"/>
    <w:rsid w:val="00DF0998"/>
    <w:rsid w:val="00E03EB2"/>
    <w:rsid w:val="00E0576A"/>
    <w:rsid w:val="00E178CD"/>
    <w:rsid w:val="00E273F6"/>
    <w:rsid w:val="00E3684D"/>
    <w:rsid w:val="00E42304"/>
    <w:rsid w:val="00E454E5"/>
    <w:rsid w:val="00E5217B"/>
    <w:rsid w:val="00E540CE"/>
    <w:rsid w:val="00E55E54"/>
    <w:rsid w:val="00E634CB"/>
    <w:rsid w:val="00E67F43"/>
    <w:rsid w:val="00E72BED"/>
    <w:rsid w:val="00E82024"/>
    <w:rsid w:val="00E8363B"/>
    <w:rsid w:val="00E869AF"/>
    <w:rsid w:val="00E9252F"/>
    <w:rsid w:val="00E96F7D"/>
    <w:rsid w:val="00E97E28"/>
    <w:rsid w:val="00EA68BC"/>
    <w:rsid w:val="00EB5067"/>
    <w:rsid w:val="00EC19B8"/>
    <w:rsid w:val="00ED46F9"/>
    <w:rsid w:val="00EE1FC1"/>
    <w:rsid w:val="00EE2668"/>
    <w:rsid w:val="00EE6288"/>
    <w:rsid w:val="00EE7ECD"/>
    <w:rsid w:val="00EF68B9"/>
    <w:rsid w:val="00EF736D"/>
    <w:rsid w:val="00F02042"/>
    <w:rsid w:val="00F162D8"/>
    <w:rsid w:val="00F21990"/>
    <w:rsid w:val="00F232D9"/>
    <w:rsid w:val="00F27F15"/>
    <w:rsid w:val="00F3298A"/>
    <w:rsid w:val="00F3451A"/>
    <w:rsid w:val="00F36477"/>
    <w:rsid w:val="00F36A41"/>
    <w:rsid w:val="00F521C5"/>
    <w:rsid w:val="00F60E55"/>
    <w:rsid w:val="00F64DC0"/>
    <w:rsid w:val="00F67E48"/>
    <w:rsid w:val="00F72B5B"/>
    <w:rsid w:val="00F80875"/>
    <w:rsid w:val="00F83C09"/>
    <w:rsid w:val="00FA3A9E"/>
    <w:rsid w:val="00FB2735"/>
    <w:rsid w:val="00FB4B5C"/>
    <w:rsid w:val="00FB554B"/>
    <w:rsid w:val="00FD0F47"/>
    <w:rsid w:val="00FD2176"/>
    <w:rsid w:val="00FD4869"/>
    <w:rsid w:val="00FD490F"/>
    <w:rsid w:val="00FD5F8B"/>
    <w:rsid w:val="00FE3F7C"/>
    <w:rsid w:val="00FF7F35"/>
    <w:rsid w:val="02557A3D"/>
    <w:rsid w:val="02707EAC"/>
    <w:rsid w:val="05F73504"/>
    <w:rsid w:val="0A651DCE"/>
    <w:rsid w:val="0AC81A48"/>
    <w:rsid w:val="10627FBD"/>
    <w:rsid w:val="12070124"/>
    <w:rsid w:val="1A0F3898"/>
    <w:rsid w:val="20675983"/>
    <w:rsid w:val="215F4F9D"/>
    <w:rsid w:val="2262D87E"/>
    <w:rsid w:val="2371E503"/>
    <w:rsid w:val="279C83B4"/>
    <w:rsid w:val="27D88666"/>
    <w:rsid w:val="2B65DFDB"/>
    <w:rsid w:val="2DE782A7"/>
    <w:rsid w:val="3067DE33"/>
    <w:rsid w:val="31BD4AED"/>
    <w:rsid w:val="35709F6B"/>
    <w:rsid w:val="359A682D"/>
    <w:rsid w:val="380D6BE0"/>
    <w:rsid w:val="417E8C33"/>
    <w:rsid w:val="42C87C9A"/>
    <w:rsid w:val="4B1A6CE2"/>
    <w:rsid w:val="4B68624A"/>
    <w:rsid w:val="51802FFD"/>
    <w:rsid w:val="55206DA8"/>
    <w:rsid w:val="58276F94"/>
    <w:rsid w:val="5CE1B9C2"/>
    <w:rsid w:val="5DB0BBCF"/>
    <w:rsid w:val="5DC73C2D"/>
    <w:rsid w:val="61C88E2A"/>
    <w:rsid w:val="72029C8E"/>
    <w:rsid w:val="737D4CDE"/>
    <w:rsid w:val="7BFB7725"/>
    <w:rsid w:val="7F831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B2AB12"/>
  <w15:docId w15:val="{74F6BB46-20BF-8A48-9A06-4B7CEEB45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7D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800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086"/>
  </w:style>
  <w:style w:type="paragraph" w:styleId="Footer">
    <w:name w:val="footer"/>
    <w:basedOn w:val="Normal"/>
    <w:link w:val="FooterChar"/>
    <w:uiPriority w:val="99"/>
    <w:unhideWhenUsed/>
    <w:rsid w:val="004800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086"/>
  </w:style>
  <w:style w:type="table" w:styleId="TableGrid">
    <w:name w:val="Table Grid"/>
    <w:basedOn w:val="TableNormal"/>
    <w:uiPriority w:val="39"/>
    <w:rsid w:val="004800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D1EC0"/>
    <w:rPr>
      <w:color w:val="808080"/>
    </w:rPr>
  </w:style>
  <w:style w:type="paragraph" w:styleId="ListParagraph">
    <w:name w:val="List Paragraph"/>
    <w:basedOn w:val="Normal"/>
    <w:uiPriority w:val="34"/>
    <w:qFormat/>
    <w:rsid w:val="00EF68B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117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7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7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7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78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17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78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2E7B60"/>
    <w:pPr>
      <w:spacing w:after="0" w:line="240" w:lineRule="auto"/>
    </w:pPr>
  </w:style>
  <w:style w:type="paragraph" w:customStyle="1" w:styleId="Default">
    <w:name w:val="Default"/>
    <w:rsid w:val="00377CC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numbering" w:customStyle="1" w:styleId="StyleNumbered">
    <w:name w:val="Style Numbered"/>
    <w:basedOn w:val="NoList"/>
    <w:rsid w:val="00B70283"/>
    <w:pPr>
      <w:numPr>
        <w:numId w:val="12"/>
      </w:numPr>
    </w:pPr>
  </w:style>
  <w:style w:type="paragraph" w:styleId="NoSpacing">
    <w:name w:val="No Spacing"/>
    <w:uiPriority w:val="1"/>
    <w:qFormat/>
    <w:rsid w:val="0042002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E925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D07D2A"/>
    <w:pPr>
      <w:widowControl w:val="0"/>
      <w:autoSpaceDE w:val="0"/>
      <w:autoSpaceDN w:val="0"/>
      <w:spacing w:after="0" w:line="240" w:lineRule="auto"/>
      <w:ind w:left="821"/>
    </w:pPr>
    <w:rPr>
      <w:rFonts w:ascii="Calibri" w:eastAsia="Calibri" w:hAnsi="Calibri" w:cs="Calibri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D07D2A"/>
    <w:rPr>
      <w:rFonts w:ascii="Calibri" w:eastAsia="Calibri" w:hAnsi="Calibri" w:cs="Calibri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D07D2A"/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14:ligatures w14:val="standardContextual"/>
    </w:rPr>
  </w:style>
  <w:style w:type="character" w:styleId="SubtleEmphasis">
    <w:name w:val="Subtle Emphasis"/>
    <w:basedOn w:val="DefaultParagraphFont"/>
    <w:uiPriority w:val="19"/>
    <w:qFormat/>
    <w:rsid w:val="00D07D2A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8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8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karen.rohrer/Library/Containers/com.microsoft.Outlook/Data/tmp/Outlook%20Temp/Official%20Job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04ab2be-cc89-4064-8bb0-bc6def7ea2c3">
      <UserInfo>
        <DisplayName>Chester, Thomas</DisplayName>
        <AccountId>632</AccountId>
        <AccountType/>
      </UserInfo>
      <UserInfo>
        <DisplayName>Steinaway, Sherry</DisplayName>
        <AccountId>505</AccountId>
        <AccountType/>
      </UserInfo>
      <UserInfo>
        <DisplayName>Smits, Nicole</DisplayName>
        <AccountId>762</AccountId>
        <AccountType/>
      </UserInfo>
      <UserInfo>
        <DisplayName>Schwartzenburg, Lisa</DisplayName>
        <AccountId>37</AccountId>
        <AccountType/>
      </UserInfo>
      <UserInfo>
        <DisplayName>Waite, Melissa</DisplayName>
        <AccountId>23</AccountId>
        <AccountType/>
      </UserInfo>
      <UserInfo>
        <DisplayName>Graham, Heather</DisplayName>
        <AccountId>408</AccountId>
        <AccountType/>
      </UserInfo>
      <UserInfo>
        <DisplayName>Owsley, Darren</DisplayName>
        <AccountId>71</AccountId>
        <AccountType/>
      </UserInfo>
      <UserInfo>
        <DisplayName>Tra, Michiko</DisplayName>
        <AccountId>94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F8A3B9D19AB64C922D993CF3203F06" ma:contentTypeVersion="6" ma:contentTypeDescription="Create a new document." ma:contentTypeScope="" ma:versionID="28fca498fe850ce93a1d58179bd2dee6">
  <xsd:schema xmlns:xsd="http://www.w3.org/2001/XMLSchema" xmlns:xs="http://www.w3.org/2001/XMLSchema" xmlns:p="http://schemas.microsoft.com/office/2006/metadata/properties" xmlns:ns2="09c182d9-d305-4497-91b7-064be0bd2b4d" xmlns:ns3="e04ab2be-cc89-4064-8bb0-bc6def7ea2c3" targetNamespace="http://schemas.microsoft.com/office/2006/metadata/properties" ma:root="true" ma:fieldsID="10d9c9c8d5c7b6e3a9add46b0f1df038" ns2:_="" ns3:_="">
    <xsd:import namespace="09c182d9-d305-4497-91b7-064be0bd2b4d"/>
    <xsd:import namespace="e04ab2be-cc89-4064-8bb0-bc6def7ea2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c182d9-d305-4497-91b7-064be0bd2b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4ab2be-cc89-4064-8bb0-bc6def7ea2c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DD94A5-5A3A-49D1-B1D8-69BDF015491D}">
  <ds:schemaRefs>
    <ds:schemaRef ds:uri="http://schemas.microsoft.com/office/2006/metadata/properties"/>
    <ds:schemaRef ds:uri="http://schemas.microsoft.com/office/infopath/2007/PartnerControls"/>
    <ds:schemaRef ds:uri="e04ab2be-cc89-4064-8bb0-bc6def7ea2c3"/>
  </ds:schemaRefs>
</ds:datastoreItem>
</file>

<file path=customXml/itemProps2.xml><?xml version="1.0" encoding="utf-8"?>
<ds:datastoreItem xmlns:ds="http://schemas.openxmlformats.org/officeDocument/2006/customXml" ds:itemID="{4533BB14-C376-4B54-9D2C-EDDB9B74A5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c182d9-d305-4497-91b7-064be0bd2b4d"/>
    <ds:schemaRef ds:uri="e04ab2be-cc89-4064-8bb0-bc6def7ea2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4DBF85E-C5C0-4AB2-8542-D373B77B02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Official Job Template.dotx</Template>
  <TotalTime>147</TotalTime>
  <Pages>2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Gonzaga University</Company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Rohrer, Karen</dc:creator>
  <cp:keywords/>
  <dc:description/>
  <cp:lastModifiedBy>Dunn, Rose Ellen</cp:lastModifiedBy>
  <cp:revision>46</cp:revision>
  <cp:lastPrinted>2025-05-29T12:40:00Z</cp:lastPrinted>
  <dcterms:created xsi:type="dcterms:W3CDTF">2025-05-21T15:49:00Z</dcterms:created>
  <dcterms:modified xsi:type="dcterms:W3CDTF">2025-06-02T17:05:00Z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0x01010042F8A3B9D19AB64C922D993CF3203F06</vt:lpwstr>
  </property>
</Properties>
</file>